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F11" w:rsidRPr="00A34F67" w:rsidRDefault="00960F11" w:rsidP="00A54E2B">
      <w:pPr>
        <w:rPr>
          <w:lang w:val="pt-PT" w:eastAsia="ar-SA"/>
        </w:rPr>
      </w:pPr>
    </w:p>
    <w:p w:rsidR="00960F11" w:rsidRPr="003F158A" w:rsidRDefault="00960F11" w:rsidP="00625AC1">
      <w:pPr>
        <w:rPr>
          <w:noProof/>
          <w:lang w:eastAsia="pl-PL"/>
        </w:rPr>
      </w:pPr>
      <w:r>
        <w:rPr>
          <w:noProof/>
          <w:lang w:eastAsia="pl-PL"/>
        </w:rPr>
        <w:t xml:space="preserve">   </w:t>
      </w:r>
      <w:r w:rsidR="005C64A7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97.1pt;height:75.35pt;visibility:visible">
            <v:imagedata r:id="rId8" o:title=""/>
          </v:shape>
        </w:pict>
      </w:r>
      <w:r>
        <w:rPr>
          <w:noProof/>
          <w:lang w:eastAsia="pl-PL"/>
        </w:rPr>
        <w:t xml:space="preserve">                                                    </w:t>
      </w:r>
      <w:r w:rsidR="005C64A7">
        <w:rPr>
          <w:noProof/>
          <w:lang w:eastAsia="pl-PL"/>
        </w:rPr>
        <w:pict>
          <v:shape id="_x0000_i1026" type="#_x0000_t75" style="width:188.35pt;height:54.4pt">
            <v:imagedata r:id="rId9" o:title=""/>
          </v:shape>
        </w:pict>
      </w:r>
    </w:p>
    <w:p w:rsidR="00960F11" w:rsidRPr="00625AC1" w:rsidRDefault="005C64A7" w:rsidP="00625AC1">
      <w:pPr>
        <w:rPr>
          <w:b/>
          <w:bCs/>
          <w:i/>
          <w:iCs/>
          <w:sz w:val="26"/>
          <w:szCs w:val="26"/>
          <w:lang w:eastAsia="ar-SA"/>
        </w:rPr>
      </w:pPr>
      <w:r>
        <w:rPr>
          <w:noProof/>
          <w:lang w:eastAsia="pl-PL"/>
        </w:rPr>
        <w:pict>
          <v:line id="Line 3" o:spid="_x0000_s1026" style="position:absolute;z-index:251645440;visibility:visible" from="-4.5pt,10.55pt" to="49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" strokecolor="#c80000" strokeweight="3.51pt">
            <v:stroke joinstyle="miter"/>
          </v:line>
        </w:pict>
      </w:r>
    </w:p>
    <w:p w:rsidR="00960F11" w:rsidRDefault="00960F11" w:rsidP="00A54E2B">
      <w:pPr>
        <w:pStyle w:val="Nagwek1"/>
        <w:tabs>
          <w:tab w:val="left" w:pos="0"/>
        </w:tabs>
        <w:jc w:val="center"/>
        <w:rPr>
          <w:rFonts w:cs="Tahoma"/>
        </w:rPr>
      </w:pPr>
    </w:p>
    <w:p w:rsidR="00960F11" w:rsidRPr="00A54E2B" w:rsidRDefault="00960F11" w:rsidP="00A54E2B">
      <w:pPr>
        <w:pStyle w:val="Nagwek1"/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54E2B">
        <w:rPr>
          <w:rFonts w:ascii="Times New Roman" w:hAnsi="Times New Roman" w:cs="Times New Roman"/>
          <w:sz w:val="28"/>
          <w:szCs w:val="28"/>
        </w:rPr>
        <w:t>FORMULARZ ZGŁOSZENIOWY</w:t>
      </w:r>
    </w:p>
    <w:p w:rsidR="00960F11" w:rsidRPr="00A54E2B" w:rsidRDefault="00960F11" w:rsidP="00A54E2B">
      <w:pPr>
        <w:jc w:val="center"/>
      </w:pPr>
      <w:r w:rsidRPr="00A54E2B">
        <w:t>na wyjazd do uczelni par</w:t>
      </w:r>
      <w:r>
        <w:t xml:space="preserve">tnerskiej w ramach programu </w:t>
      </w:r>
      <w:r w:rsidRPr="00A54E2B">
        <w:t>Erasmus</w:t>
      </w:r>
      <w:r>
        <w:t>+</w:t>
      </w:r>
    </w:p>
    <w:p w:rsidR="00960F11" w:rsidRDefault="00960F11" w:rsidP="00A54E2B">
      <w:pPr>
        <w:jc w:val="center"/>
        <w:rPr>
          <w:rFonts w:cs="Tahoma"/>
        </w:rPr>
      </w:pPr>
      <w:r>
        <w:rPr>
          <w:rFonts w:cs="Tahoma"/>
        </w:rPr>
        <w:t>ROK AKADEMICKI 20…./20….</w:t>
      </w:r>
    </w:p>
    <w:p w:rsidR="00960F11" w:rsidRPr="00220F9B" w:rsidRDefault="00960F11" w:rsidP="00A54E2B">
      <w:pPr>
        <w:jc w:val="center"/>
        <w:rPr>
          <w:rFonts w:cs="Tahoma"/>
          <w:b/>
          <w:bCs/>
          <w:iCs/>
        </w:rPr>
      </w:pPr>
      <w:r w:rsidRPr="00220F9B">
        <w:rPr>
          <w:rFonts w:cs="Tahoma"/>
          <w:b/>
          <w:bCs/>
          <w:iCs/>
        </w:rPr>
        <w:t>WYDZIAŁ .....................................................</w:t>
      </w:r>
    </w:p>
    <w:p w:rsidR="00960F11" w:rsidRDefault="00960F11" w:rsidP="00A54E2B">
      <w:pPr>
        <w:jc w:val="center"/>
        <w:rPr>
          <w:rFonts w:cs="Tahoma"/>
        </w:rPr>
      </w:pPr>
    </w:p>
    <w:p w:rsidR="00960F11" w:rsidRDefault="00960F11" w:rsidP="00A54E2B"/>
    <w:p w:rsidR="00960F11" w:rsidRPr="00A54E2B" w:rsidRDefault="00960F11" w:rsidP="00A54E2B">
      <w:pPr>
        <w:rPr>
          <w:b/>
          <w:bCs/>
          <w:sz w:val="22"/>
          <w:szCs w:val="22"/>
          <w:u w:val="single"/>
        </w:rPr>
      </w:pPr>
      <w:r w:rsidRPr="00A54E2B">
        <w:rPr>
          <w:b/>
          <w:bCs/>
          <w:sz w:val="22"/>
          <w:szCs w:val="22"/>
        </w:rPr>
        <w:t xml:space="preserve">  I. </w:t>
      </w:r>
      <w:r w:rsidRPr="00A54E2B">
        <w:rPr>
          <w:b/>
          <w:bCs/>
          <w:sz w:val="22"/>
          <w:szCs w:val="22"/>
          <w:u w:val="single"/>
        </w:rPr>
        <w:t>DANE OSOBOWE: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Imię i nazwisko ......................................................................................................................................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Data i miejsce urodzenia ...........................................................................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PESEL _ _ _ _ _ _ _ _ _ _ _ 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Adres stały .............................................................................................................................................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Adres kontaktowy ..................................................................................................................................</w:t>
      </w:r>
    </w:p>
    <w:p w:rsidR="00960F11" w:rsidRPr="00A54E2B" w:rsidRDefault="00960F11" w:rsidP="00A54E2B">
      <w:pPr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>Telefony .................................................................................................................................................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Adres e- mail .........................................................................................................................................</w:t>
      </w:r>
    </w:p>
    <w:p w:rsidR="00960F11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Dane osoby bliskiej w Polsce, z którą należy skontaktować się w razie</w:t>
      </w:r>
      <w:r w:rsidR="005C64A7">
        <w:rPr>
          <w:sz w:val="22"/>
          <w:szCs w:val="22"/>
        </w:rPr>
        <w:t xml:space="preserve"> zaistnienia </w:t>
      </w:r>
      <w:r w:rsidRPr="00A54E2B">
        <w:rPr>
          <w:sz w:val="22"/>
          <w:szCs w:val="22"/>
        </w:rPr>
        <w:t xml:space="preserve"> konieczności: </w:t>
      </w:r>
      <w:r w:rsidR="005C64A7">
        <w:rPr>
          <w:sz w:val="22"/>
          <w:szCs w:val="22"/>
        </w:rPr>
        <w:t xml:space="preserve"> </w:t>
      </w:r>
    </w:p>
    <w:p w:rsidR="005C64A7" w:rsidRPr="00A54E2B" w:rsidRDefault="005C64A7" w:rsidP="00A54E2B">
      <w:pPr>
        <w:rPr>
          <w:sz w:val="22"/>
          <w:szCs w:val="22"/>
        </w:rPr>
      </w:pPr>
      <w:r>
        <w:rPr>
          <w:sz w:val="22"/>
          <w:szCs w:val="22"/>
        </w:rPr>
        <w:t>Przez zaistnienie konieczności rozumie się m.in. sytuacje: pobyt studenta w szpitalu, wypadek, choroba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Imię i nazwisko .................................................................. adres:......................................................... 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>telefon ....................................................................................................................................................</w:t>
      </w:r>
    </w:p>
    <w:p w:rsidR="00960F11" w:rsidRPr="00A54E2B" w:rsidRDefault="00960F11" w:rsidP="00A54E2B">
      <w:pPr>
        <w:rPr>
          <w:rFonts w:cs="Tahoma"/>
          <w:sz w:val="22"/>
          <w:szCs w:val="22"/>
          <w:u w:val="single"/>
        </w:rPr>
      </w:pPr>
    </w:p>
    <w:p w:rsidR="00960F11" w:rsidRPr="00A54E2B" w:rsidRDefault="00960F11" w:rsidP="00A54E2B">
      <w:pPr>
        <w:rPr>
          <w:b/>
          <w:bCs/>
          <w:sz w:val="22"/>
          <w:szCs w:val="22"/>
          <w:u w:val="single"/>
        </w:rPr>
      </w:pPr>
      <w:r w:rsidRPr="00A54E2B">
        <w:rPr>
          <w:b/>
          <w:bCs/>
          <w:sz w:val="22"/>
          <w:szCs w:val="22"/>
        </w:rPr>
        <w:t xml:space="preserve"> II.</w:t>
      </w:r>
      <w:r w:rsidRPr="00A54E2B">
        <w:rPr>
          <w:b/>
          <w:bCs/>
          <w:sz w:val="22"/>
          <w:szCs w:val="22"/>
          <w:u w:val="single"/>
        </w:rPr>
        <w:t xml:space="preserve"> ZNAJOMOŚĆ JĘZYKÓW OBCYCH:</w:t>
      </w:r>
    </w:p>
    <w:p w:rsidR="00960F11" w:rsidRPr="00A54E2B" w:rsidRDefault="00960F11" w:rsidP="00A54E2B">
      <w:pPr>
        <w:rPr>
          <w:rFonts w:cs="Tahoma"/>
          <w:b/>
          <w:bCs/>
          <w:sz w:val="22"/>
          <w:szCs w:val="22"/>
          <w:u w:val="singl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1418"/>
        <w:gridCol w:w="2410"/>
        <w:gridCol w:w="2477"/>
      </w:tblGrid>
      <w:tr w:rsidR="00960F11" w:rsidRPr="00A54E2B" w:rsidTr="00B41795">
        <w:trPr>
          <w:trHeight w:val="473"/>
        </w:trPr>
        <w:tc>
          <w:tcPr>
            <w:tcW w:w="3472" w:type="dxa"/>
          </w:tcPr>
          <w:p w:rsidR="00960F11" w:rsidRPr="00A54E2B" w:rsidRDefault="00960F11" w:rsidP="00B41795">
            <w:pPr>
              <w:snapToGrid w:val="0"/>
              <w:rPr>
                <w:rFonts w:cs="Tahoma"/>
              </w:rPr>
            </w:pPr>
          </w:p>
        </w:tc>
        <w:tc>
          <w:tcPr>
            <w:tcW w:w="1418" w:type="dxa"/>
          </w:tcPr>
          <w:p w:rsidR="00960F11" w:rsidRPr="00A54E2B" w:rsidRDefault="00960F11" w:rsidP="00B41795">
            <w:pPr>
              <w:snapToGrid w:val="0"/>
              <w:jc w:val="center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początkujący</w:t>
            </w:r>
          </w:p>
        </w:tc>
        <w:tc>
          <w:tcPr>
            <w:tcW w:w="2410" w:type="dxa"/>
          </w:tcPr>
          <w:p w:rsidR="00960F11" w:rsidRPr="00A54E2B" w:rsidRDefault="00960F11" w:rsidP="00B41795">
            <w:pPr>
              <w:snapToGrid w:val="0"/>
              <w:jc w:val="center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średnio zaawansowany</w:t>
            </w:r>
          </w:p>
        </w:tc>
        <w:tc>
          <w:tcPr>
            <w:tcW w:w="2477" w:type="dxa"/>
          </w:tcPr>
          <w:p w:rsidR="00960F11" w:rsidRPr="00A54E2B" w:rsidRDefault="00960F11" w:rsidP="00B41795">
            <w:pPr>
              <w:snapToGrid w:val="0"/>
              <w:jc w:val="center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zaawansowany</w:t>
            </w:r>
          </w:p>
        </w:tc>
      </w:tr>
      <w:tr w:rsidR="00960F11" w:rsidRPr="00A54E2B" w:rsidTr="00B41795">
        <w:trPr>
          <w:trHeight w:val="410"/>
        </w:trPr>
        <w:tc>
          <w:tcPr>
            <w:tcW w:w="3472" w:type="dxa"/>
            <w:vAlign w:val="center"/>
          </w:tcPr>
          <w:p w:rsidR="00960F11" w:rsidRPr="00A54E2B" w:rsidRDefault="00960F11" w:rsidP="00B41795">
            <w:pPr>
              <w:pStyle w:val="Lista"/>
              <w:snapToGrid w:val="0"/>
              <w:spacing w:after="0"/>
            </w:pPr>
            <w:r w:rsidRPr="00A54E2B">
              <w:rPr>
                <w:sz w:val="22"/>
                <w:szCs w:val="22"/>
              </w:rPr>
              <w:t>1. ...................................................</w:t>
            </w:r>
          </w:p>
        </w:tc>
        <w:tc>
          <w:tcPr>
            <w:tcW w:w="1418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10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77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</w:tr>
      <w:tr w:rsidR="00960F11" w:rsidRPr="00A54E2B" w:rsidTr="00B41795">
        <w:trPr>
          <w:trHeight w:val="415"/>
        </w:trPr>
        <w:tc>
          <w:tcPr>
            <w:tcW w:w="3472" w:type="dxa"/>
            <w:vAlign w:val="center"/>
          </w:tcPr>
          <w:p w:rsidR="00960F11" w:rsidRPr="00A54E2B" w:rsidRDefault="00960F11" w:rsidP="00B41795">
            <w:pPr>
              <w:snapToGrid w:val="0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2 ....................................................</w:t>
            </w:r>
          </w:p>
        </w:tc>
        <w:tc>
          <w:tcPr>
            <w:tcW w:w="1418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10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77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</w:tr>
      <w:tr w:rsidR="00960F11" w:rsidRPr="00A54E2B" w:rsidTr="00B41795">
        <w:trPr>
          <w:trHeight w:val="421"/>
        </w:trPr>
        <w:tc>
          <w:tcPr>
            <w:tcW w:w="3472" w:type="dxa"/>
            <w:vAlign w:val="center"/>
          </w:tcPr>
          <w:p w:rsidR="00960F11" w:rsidRPr="00A54E2B" w:rsidRDefault="00960F11" w:rsidP="00B41795">
            <w:pPr>
              <w:snapToGrid w:val="0"/>
              <w:rPr>
                <w:rFonts w:cs="Tahoma"/>
              </w:rPr>
            </w:pPr>
            <w:r w:rsidRPr="00A54E2B">
              <w:rPr>
                <w:rFonts w:cs="Tahoma"/>
                <w:sz w:val="22"/>
                <w:szCs w:val="22"/>
              </w:rPr>
              <w:t>3.....................................................</w:t>
            </w:r>
          </w:p>
        </w:tc>
        <w:tc>
          <w:tcPr>
            <w:tcW w:w="1418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10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  <w:tc>
          <w:tcPr>
            <w:tcW w:w="2477" w:type="dxa"/>
          </w:tcPr>
          <w:p w:rsidR="00960F11" w:rsidRPr="00A54E2B" w:rsidRDefault="00960F11" w:rsidP="00B41795">
            <w:pPr>
              <w:snapToGrid w:val="0"/>
              <w:jc w:val="center"/>
            </w:pPr>
            <w:r w:rsidRPr="00A54E2B">
              <w:rPr>
                <w:sz w:val="22"/>
                <w:szCs w:val="22"/>
              </w:rPr>
              <w:t>□</w:t>
            </w:r>
          </w:p>
        </w:tc>
      </w:tr>
    </w:tbl>
    <w:p w:rsidR="00960F11" w:rsidRPr="00A54E2B" w:rsidRDefault="00960F11" w:rsidP="00A54E2B">
      <w:pPr>
        <w:rPr>
          <w:sz w:val="22"/>
          <w:szCs w:val="22"/>
        </w:rPr>
      </w:pP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 POSIADANE CERTYFIKATY JĘZYKOWE ..................................................................................</w:t>
      </w:r>
    </w:p>
    <w:p w:rsidR="00960F11" w:rsidRPr="00A54E2B" w:rsidRDefault="00960F11" w:rsidP="00A54E2B">
      <w:pPr>
        <w:rPr>
          <w:sz w:val="22"/>
          <w:szCs w:val="22"/>
        </w:rPr>
      </w:pPr>
      <w:r w:rsidRPr="00A54E2B">
        <w:rPr>
          <w:sz w:val="22"/>
          <w:szCs w:val="22"/>
        </w:rPr>
        <w:t xml:space="preserve"> (do formularza należy dołączyć kserokopie certyfikatów)</w:t>
      </w:r>
    </w:p>
    <w:p w:rsidR="00960F11" w:rsidRPr="00A54E2B" w:rsidRDefault="00960F11" w:rsidP="00A54E2B">
      <w:pPr>
        <w:pStyle w:val="Lista"/>
        <w:spacing w:after="0"/>
        <w:rPr>
          <w:sz w:val="22"/>
          <w:szCs w:val="22"/>
        </w:rPr>
      </w:pPr>
      <w:r w:rsidRPr="00A54E2B">
        <w:rPr>
          <w:sz w:val="22"/>
          <w:szCs w:val="22"/>
        </w:rPr>
        <w:t xml:space="preserve">  </w:t>
      </w:r>
    </w:p>
    <w:p w:rsidR="00960F11" w:rsidRPr="00A54E2B" w:rsidRDefault="00960F11" w:rsidP="00A54E2B">
      <w:pPr>
        <w:rPr>
          <w:b/>
          <w:bCs/>
          <w:sz w:val="22"/>
          <w:szCs w:val="22"/>
          <w:u w:val="single"/>
        </w:rPr>
      </w:pPr>
      <w:r w:rsidRPr="00A54E2B">
        <w:rPr>
          <w:b/>
          <w:bCs/>
          <w:sz w:val="22"/>
          <w:szCs w:val="22"/>
        </w:rPr>
        <w:t xml:space="preserve"> III.</w:t>
      </w:r>
      <w:r w:rsidRPr="00A54E2B">
        <w:rPr>
          <w:b/>
          <w:bCs/>
          <w:sz w:val="22"/>
          <w:szCs w:val="22"/>
          <w:u w:val="single"/>
        </w:rPr>
        <w:t xml:space="preserve"> INFORMACJE O STUDIACH</w:t>
      </w:r>
      <w:r w:rsidR="0017676B">
        <w:rPr>
          <w:b/>
          <w:bCs/>
          <w:sz w:val="22"/>
          <w:szCs w:val="22"/>
          <w:u w:val="single"/>
        </w:rPr>
        <w:t xml:space="preserve"> WYPEŁNIA DZIEKANAT</w:t>
      </w:r>
      <w:r w:rsidRPr="00A54E2B">
        <w:rPr>
          <w:b/>
          <w:bCs/>
          <w:sz w:val="22"/>
          <w:szCs w:val="22"/>
          <w:u w:val="single"/>
        </w:rPr>
        <w:t>:</w:t>
      </w:r>
    </w:p>
    <w:p w:rsidR="00960F11" w:rsidRPr="00A54E2B" w:rsidRDefault="00960F11" w:rsidP="00A54E2B">
      <w:pPr>
        <w:rPr>
          <w:rFonts w:cs="Tahoma"/>
          <w:b/>
          <w:bCs/>
          <w:sz w:val="22"/>
          <w:szCs w:val="22"/>
          <w:u w:val="single"/>
        </w:rPr>
      </w:pPr>
    </w:p>
    <w:p w:rsidR="00960F11" w:rsidRPr="00A54E2B" w:rsidRDefault="00960F11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>Kierunek  ...................................................................Specjalność: .......................................................</w:t>
      </w:r>
    </w:p>
    <w:p w:rsidR="00960F11" w:rsidRPr="00A54E2B" w:rsidRDefault="00960F11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>Tryb studiów: ............................................................ Obecny rok studiów...........................................</w:t>
      </w:r>
    </w:p>
    <w:p w:rsidR="00960F11" w:rsidRPr="00A54E2B" w:rsidRDefault="00960F11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 xml:space="preserve">Średnia ocen z ostatnich 2 semestrów:                    </w:t>
      </w:r>
      <w:proofErr w:type="spellStart"/>
      <w:r w:rsidRPr="00A54E2B">
        <w:rPr>
          <w:rFonts w:cs="Tahoma"/>
          <w:sz w:val="22"/>
          <w:szCs w:val="22"/>
        </w:rPr>
        <w:t>sem</w:t>
      </w:r>
      <w:proofErr w:type="spellEnd"/>
      <w:r w:rsidRPr="00A54E2B">
        <w:rPr>
          <w:rFonts w:cs="Tahoma"/>
          <w:sz w:val="22"/>
          <w:szCs w:val="22"/>
        </w:rPr>
        <w:t xml:space="preserve"> ................ </w:t>
      </w:r>
      <w:proofErr w:type="spellStart"/>
      <w:r w:rsidRPr="00A54E2B">
        <w:rPr>
          <w:rFonts w:cs="Tahoma"/>
          <w:sz w:val="22"/>
          <w:szCs w:val="22"/>
        </w:rPr>
        <w:t>sem</w:t>
      </w:r>
      <w:proofErr w:type="spellEnd"/>
      <w:r w:rsidRPr="00A54E2B">
        <w:rPr>
          <w:rFonts w:cs="Tahoma"/>
          <w:sz w:val="22"/>
          <w:szCs w:val="22"/>
        </w:rPr>
        <w:t xml:space="preserve"> .............. łącznie ...................</w:t>
      </w:r>
    </w:p>
    <w:p w:rsidR="00960F11" w:rsidRPr="00A54E2B" w:rsidRDefault="00960F11" w:rsidP="00A54E2B">
      <w:pPr>
        <w:spacing w:line="360" w:lineRule="auto"/>
        <w:rPr>
          <w:rFonts w:cs="Tahoma"/>
          <w:sz w:val="22"/>
          <w:szCs w:val="22"/>
        </w:rPr>
      </w:pPr>
      <w:r w:rsidRPr="00A54E2B">
        <w:rPr>
          <w:rFonts w:cs="Tahoma"/>
          <w:sz w:val="22"/>
          <w:szCs w:val="22"/>
        </w:rPr>
        <w:t xml:space="preserve">Ocena z języka obcego z ostatnich 2 semestrów:    </w:t>
      </w:r>
      <w:proofErr w:type="spellStart"/>
      <w:r w:rsidRPr="00A54E2B">
        <w:rPr>
          <w:rFonts w:cs="Tahoma"/>
          <w:sz w:val="22"/>
          <w:szCs w:val="22"/>
        </w:rPr>
        <w:t>sem</w:t>
      </w:r>
      <w:proofErr w:type="spellEnd"/>
      <w:r w:rsidRPr="00A54E2B">
        <w:rPr>
          <w:rFonts w:cs="Tahoma"/>
          <w:sz w:val="22"/>
          <w:szCs w:val="22"/>
        </w:rPr>
        <w:t xml:space="preserve"> ............... </w:t>
      </w:r>
      <w:proofErr w:type="spellStart"/>
      <w:r w:rsidRPr="00A54E2B">
        <w:rPr>
          <w:rFonts w:cs="Tahoma"/>
          <w:sz w:val="22"/>
          <w:szCs w:val="22"/>
        </w:rPr>
        <w:t>sem</w:t>
      </w:r>
      <w:proofErr w:type="spellEnd"/>
      <w:r w:rsidRPr="00A54E2B">
        <w:rPr>
          <w:rFonts w:cs="Tahoma"/>
          <w:sz w:val="22"/>
          <w:szCs w:val="22"/>
        </w:rPr>
        <w:t>. .............. łącznie ...................</w:t>
      </w:r>
    </w:p>
    <w:p w:rsidR="00960F11" w:rsidRDefault="00960F11" w:rsidP="00A54E2B">
      <w:pPr>
        <w:pStyle w:val="Lista"/>
        <w:spacing w:after="0"/>
      </w:pPr>
      <w:r>
        <w:t xml:space="preserve">                                           </w:t>
      </w:r>
    </w:p>
    <w:p w:rsidR="00960F11" w:rsidRDefault="00960F11" w:rsidP="00A54E2B">
      <w:pPr>
        <w:ind w:left="4860"/>
        <w:rPr>
          <w:rFonts w:cs="Tahoma"/>
          <w:sz w:val="20"/>
          <w:szCs w:val="20"/>
        </w:rPr>
      </w:pPr>
    </w:p>
    <w:p w:rsidR="00960F11" w:rsidRDefault="00960F11" w:rsidP="00A54E2B">
      <w:pPr>
        <w:ind w:left="4860"/>
        <w:rPr>
          <w:rFonts w:cs="Tahoma"/>
          <w:sz w:val="16"/>
          <w:szCs w:val="20"/>
        </w:rPr>
      </w:pPr>
      <w:r>
        <w:rPr>
          <w:rFonts w:cs="Tahoma"/>
        </w:rPr>
        <w:t>...............................................</w:t>
      </w:r>
      <w:r>
        <w:rPr>
          <w:rFonts w:cs="Tahoma"/>
          <w:sz w:val="20"/>
          <w:szCs w:val="20"/>
        </w:rPr>
        <w:t xml:space="preserve">         </w:t>
      </w:r>
      <w:r>
        <w:rPr>
          <w:rFonts w:cs="Tahoma"/>
          <w:sz w:val="16"/>
          <w:szCs w:val="20"/>
        </w:rPr>
        <w:t xml:space="preserve">       </w:t>
      </w:r>
    </w:p>
    <w:p w:rsidR="00960F11" w:rsidRPr="00A54E2B" w:rsidRDefault="00960F11" w:rsidP="00A54E2B">
      <w:pPr>
        <w:ind w:left="4860"/>
        <w:rPr>
          <w:rFonts w:cs="Tahoma"/>
          <w:sz w:val="20"/>
          <w:szCs w:val="20"/>
        </w:rPr>
      </w:pPr>
      <w:r>
        <w:rPr>
          <w:rFonts w:cs="Tahoma"/>
          <w:sz w:val="16"/>
          <w:szCs w:val="20"/>
        </w:rPr>
        <w:t xml:space="preserve"> (PODPIS I PIECZĘĆ UCZELNI)</w:t>
      </w:r>
    </w:p>
    <w:p w:rsidR="00960F11" w:rsidRDefault="00960F11" w:rsidP="00A54E2B"/>
    <w:p w:rsidR="00960F11" w:rsidRDefault="00960F11" w:rsidP="00A54E2B">
      <w:pPr>
        <w:rPr>
          <w:rFonts w:cs="Tahoma"/>
          <w:b/>
          <w:bCs/>
        </w:rPr>
      </w:pPr>
    </w:p>
    <w:p w:rsidR="00960F11" w:rsidRDefault="00960F11" w:rsidP="00A54E2B">
      <w:pPr>
        <w:rPr>
          <w:rFonts w:cs="Tahoma"/>
          <w:b/>
          <w:bCs/>
        </w:rPr>
      </w:pPr>
    </w:p>
    <w:p w:rsidR="00960F11" w:rsidRDefault="00960F11" w:rsidP="00A54E2B">
      <w:pPr>
        <w:rPr>
          <w:rFonts w:cs="Tahoma"/>
          <w:b/>
          <w:bCs/>
          <w:u w:val="single"/>
        </w:rPr>
      </w:pPr>
      <w:r>
        <w:rPr>
          <w:rFonts w:cs="Tahoma"/>
          <w:b/>
          <w:bCs/>
        </w:rPr>
        <w:t xml:space="preserve">IV. </w:t>
      </w:r>
      <w:r>
        <w:rPr>
          <w:rFonts w:cs="Tahoma"/>
          <w:b/>
          <w:bCs/>
          <w:u w:val="single"/>
        </w:rPr>
        <w:t>NAZWA WYBRANEJ PRZEZ STUDENTA UCZELNI ZAGRANICZNEJ:</w:t>
      </w:r>
    </w:p>
    <w:p w:rsidR="0017676B" w:rsidRDefault="00960F11" w:rsidP="0017676B">
      <w:pPr>
        <w:rPr>
          <w:rFonts w:cs="Tahoma"/>
          <w:sz w:val="20"/>
          <w:szCs w:val="20"/>
        </w:rPr>
      </w:pPr>
      <w:r>
        <w:rPr>
          <w:rFonts w:cs="Tahoma"/>
          <w:sz w:val="20"/>
          <w:szCs w:val="20"/>
        </w:rPr>
        <w:t xml:space="preserve">        (zakreślić jedną opcję lub więcej-max.3, w przypadku wyboru więcej niż jednej uczelni proszę oznacz</w:t>
      </w:r>
      <w:r w:rsidR="0017676B">
        <w:rPr>
          <w:rFonts w:cs="Tahoma"/>
          <w:sz w:val="20"/>
          <w:szCs w:val="20"/>
        </w:rPr>
        <w:t>yć kolejność tj. 1 lub 2 lub 3)</w:t>
      </w:r>
    </w:p>
    <w:p w:rsidR="00960F11" w:rsidRPr="0017676B" w:rsidRDefault="005C64A7" w:rsidP="0017676B">
      <w:pPr>
        <w:rPr>
          <w:rFonts w:cs="Tahoma"/>
          <w:sz w:val="20"/>
          <w:szCs w:val="20"/>
        </w:rPr>
      </w:pPr>
      <w:r>
        <w:rPr>
          <w:noProof/>
          <w:lang w:eastAsia="pl-PL"/>
        </w:rPr>
        <w:pict>
          <v:rect id="_x0000_s1027" style="position:absolute;margin-left:13.15pt;margin-top:13pt;width:12pt;height:12pt;z-index:251646464;v-text-anchor:middle" fillcolor="silver" strokeweight=".74pt">
            <v:fill color2="#630"/>
            <v:stroke joinstyle="round"/>
          </v:rect>
        </w:pict>
      </w:r>
      <w:r w:rsidR="00960F11">
        <w:rPr>
          <w:rFonts w:cs="Tahoma"/>
        </w:rPr>
        <w:t xml:space="preserve"> </w:t>
      </w:r>
    </w:p>
    <w:p w:rsidR="00960F11" w:rsidRPr="002E2EE2" w:rsidRDefault="00960F11" w:rsidP="002E2EE2">
      <w:pPr>
        <w:ind w:left="720"/>
        <w:rPr>
          <w:rFonts w:cs="Tahoma"/>
          <w:i/>
          <w:iCs/>
          <w:lang w:val="en-US"/>
        </w:rPr>
      </w:pPr>
      <w:r w:rsidRPr="002E2EE2">
        <w:rPr>
          <w:rFonts w:cs="Tahoma"/>
          <w:i/>
          <w:iCs/>
          <w:lang w:val="en-US"/>
        </w:rPr>
        <w:t>HOCHSCHULE ZITTAU/GÖRLITZ (NIEMCY) - EE</w:t>
      </w:r>
    </w:p>
    <w:p w:rsidR="00960F11" w:rsidRPr="002E2EE2" w:rsidRDefault="005C64A7" w:rsidP="00A54E2B">
      <w:pPr>
        <w:rPr>
          <w:i/>
          <w:iCs/>
          <w:lang w:val="pt-PT"/>
        </w:rPr>
      </w:pPr>
      <w:r>
        <w:rPr>
          <w:noProof/>
          <w:lang w:eastAsia="pl-PL"/>
        </w:rPr>
        <w:pict>
          <v:rect id="_x0000_s1028" style="position:absolute;margin-left:13.15pt;margin-top:1pt;width:12pt;height:12pt;z-index:251647488;v-text-anchor:middle" fillcolor="silver" strokeweight=".74pt">
            <v:fill color2="#630"/>
            <v:stroke joinstyle="round"/>
          </v:rect>
        </w:pict>
      </w:r>
      <w:r w:rsidR="00960F11" w:rsidRPr="00642F3F">
        <w:rPr>
          <w:lang w:val="pt-PT"/>
        </w:rPr>
        <w:t xml:space="preserve">            </w:t>
      </w:r>
      <w:r w:rsidR="00960F11" w:rsidRPr="00642F3F">
        <w:rPr>
          <w:i/>
          <w:iCs/>
          <w:lang w:val="pt-PT"/>
        </w:rPr>
        <w:t>POLYTECHNIC INSTI</w:t>
      </w:r>
      <w:r w:rsidR="00960F11">
        <w:rPr>
          <w:i/>
          <w:iCs/>
          <w:lang w:val="pt-PT"/>
        </w:rPr>
        <w:t>TUTE OF LEIRIA (PORTUGALIA) – I</w:t>
      </w:r>
      <w:r w:rsidR="00960F11" w:rsidRPr="00642F3F">
        <w:rPr>
          <w:i/>
          <w:iCs/>
          <w:lang w:val="pt-PT"/>
        </w:rPr>
        <w:t>Ś</w:t>
      </w:r>
    </w:p>
    <w:p w:rsidR="00960F11" w:rsidRPr="002E2EE2" w:rsidRDefault="005C64A7" w:rsidP="00A54E2B">
      <w:pPr>
        <w:rPr>
          <w:i/>
          <w:iCs/>
          <w:lang w:val="pt-PT"/>
        </w:rPr>
      </w:pPr>
      <w:r>
        <w:rPr>
          <w:noProof/>
          <w:lang w:eastAsia="pl-PL"/>
        </w:rPr>
        <w:pict>
          <v:rect id="_x0000_s1029" style="position:absolute;margin-left:13.15pt;margin-top:1pt;width:12pt;height:12pt;z-index:251648512;v-text-anchor:middle" fillcolor="silver" strokeweight=".74pt">
            <v:fill color2="#630"/>
            <v:stroke joinstyle="round"/>
          </v:rect>
        </w:pict>
      </w:r>
      <w:r w:rsidR="00960F11" w:rsidRPr="00642F3F">
        <w:rPr>
          <w:lang w:val="pt-PT"/>
        </w:rPr>
        <w:t xml:space="preserve">            </w:t>
      </w:r>
      <w:r w:rsidR="00960F11" w:rsidRPr="00642F3F">
        <w:rPr>
          <w:i/>
          <w:iCs/>
          <w:lang w:val="pt-PT"/>
        </w:rPr>
        <w:t>BRAGANCA POLYTECHNIC INSTITUTE (PORTUGALIA) – EE, MBM</w:t>
      </w:r>
      <w:r w:rsidR="00960F11">
        <w:rPr>
          <w:i/>
          <w:iCs/>
          <w:lang w:val="pt-PT"/>
        </w:rPr>
        <w:t>, BUD, IŚ ZARZĄDZANIE</w:t>
      </w:r>
    </w:p>
    <w:p w:rsidR="00960F11" w:rsidRDefault="00960F11" w:rsidP="00A54E2B">
      <w:pPr>
        <w:rPr>
          <w:rFonts w:cs="Tahoma"/>
          <w:i/>
          <w:iCs/>
          <w:lang w:val="en-US"/>
        </w:rPr>
      </w:pPr>
      <w:r w:rsidRPr="00642F3F">
        <w:rPr>
          <w:rFonts w:cs="Tahoma"/>
          <w:i/>
          <w:iCs/>
          <w:lang w:val="pt-PT"/>
        </w:rPr>
        <w:t xml:space="preserve">     </w:t>
      </w:r>
      <w:r w:rsidR="005C64A7">
        <w:rPr>
          <w:noProof/>
          <w:lang w:eastAsia="pl-PL"/>
        </w:rPr>
        <w:pict>
          <v:rect id="_x0000_s1030" style="position:absolute;margin-left:13.15pt;margin-top:1pt;width:12pt;height:12pt;z-index:251654656;mso-position-horizontal-relative:text;mso-position-vertical-relative:text;v-text-anchor:middle" fillcolor="silver" strokeweight=".74pt">
            <v:fill color2="#630"/>
            <v:stroke joinstyle="round"/>
          </v:rect>
        </w:pict>
      </w:r>
      <w:r w:rsidRPr="00642F3F">
        <w:rPr>
          <w:rFonts w:cs="Tahoma"/>
          <w:i/>
          <w:iCs/>
          <w:lang w:val="pt-PT"/>
        </w:rPr>
        <w:t xml:space="preserve">       </w:t>
      </w:r>
      <w:smartTag w:uri="urn:schemas-microsoft-com:office:smarttags" w:element="PlaceType">
        <w:r>
          <w:rPr>
            <w:rFonts w:cs="Tahoma"/>
            <w:i/>
            <w:iCs/>
            <w:lang w:val="en-US"/>
          </w:rPr>
          <w:t>UNIVERSITY</w:t>
        </w:r>
      </w:smartTag>
      <w:r>
        <w:rPr>
          <w:rFonts w:cs="Tahoma"/>
          <w:i/>
          <w:iCs/>
          <w:lang w:val="en-US"/>
        </w:rPr>
        <w:t xml:space="preserve"> OF </w:t>
      </w:r>
      <w:smartTag w:uri="urn:schemas-microsoft-com:office:smarttags" w:element="PlaceName">
        <w:r>
          <w:rPr>
            <w:rFonts w:cs="Tahoma"/>
            <w:i/>
            <w:iCs/>
            <w:lang w:val="en-US"/>
          </w:rPr>
          <w:t>TECHNOLOGY</w:t>
        </w:r>
      </w:smartTag>
      <w:r>
        <w:rPr>
          <w:rFonts w:cs="Tahoma"/>
          <w:i/>
          <w:iCs/>
          <w:lang w:val="en-US"/>
        </w:rPr>
        <w:t xml:space="preserve"> AND ECONOMICS IN </w:t>
      </w:r>
      <w:smartTag w:uri="urn:schemas-microsoft-com:office:smarttags" w:element="City">
        <w:smartTag w:uri="urn:schemas-microsoft-com:office:smarttags" w:element="place">
          <w:r>
            <w:rPr>
              <w:rFonts w:cs="Tahoma"/>
              <w:i/>
              <w:iCs/>
              <w:lang w:val="en-US"/>
            </w:rPr>
            <w:t>BUDAPEST</w:t>
          </w:r>
        </w:smartTag>
      </w:smartTag>
      <w:r>
        <w:rPr>
          <w:rFonts w:cs="Tahoma"/>
          <w:i/>
          <w:iCs/>
          <w:lang w:val="en-US"/>
        </w:rPr>
        <w:t xml:space="preserve"> (WĘGRY) – EE</w:t>
      </w:r>
    </w:p>
    <w:p w:rsidR="00960F11" w:rsidRPr="002E2EE2" w:rsidRDefault="00960F11" w:rsidP="00C37501">
      <w:pPr>
        <w:rPr>
          <w:rFonts w:cs="Tahoma"/>
          <w:i/>
          <w:iCs/>
        </w:rPr>
      </w:pPr>
      <w:r w:rsidRPr="008526BB">
        <w:rPr>
          <w:rFonts w:cs="Tahoma"/>
          <w:i/>
          <w:iCs/>
          <w:lang w:val="en-US"/>
        </w:rPr>
        <w:t xml:space="preserve">     </w:t>
      </w:r>
      <w:r w:rsidR="005C64A7">
        <w:rPr>
          <w:noProof/>
          <w:lang w:eastAsia="pl-PL"/>
        </w:rPr>
        <w:pict>
          <v:rect id="_x0000_s1031" style="position:absolute;margin-left:13.15pt;margin-top:1pt;width:12pt;height:12pt;z-index:251663872;mso-position-horizontal-relative:text;mso-position-vertical-relative:text;v-text-anchor:middle" fillcolor="silver" strokeweight=".74pt">
            <v:fill color2="#630"/>
            <v:stroke joinstyle="round"/>
          </v:rect>
        </w:pict>
      </w:r>
      <w:r w:rsidRPr="005C64A7">
        <w:rPr>
          <w:rFonts w:cs="Tahoma"/>
          <w:i/>
          <w:iCs/>
        </w:rPr>
        <w:t xml:space="preserve">       </w:t>
      </w:r>
      <w:r w:rsidRPr="002E2EE2">
        <w:rPr>
          <w:rFonts w:cs="Tahoma"/>
          <w:i/>
          <w:iCs/>
        </w:rPr>
        <w:t>FACHHOCHSCHULE ERFURT (NIEMCY) – ZARZĄDZANIE</w:t>
      </w:r>
    </w:p>
    <w:p w:rsidR="00960F11" w:rsidRPr="002E2EE2" w:rsidRDefault="005C64A7" w:rsidP="00C37501">
      <w:pPr>
        <w:rPr>
          <w:i/>
          <w:iCs/>
        </w:rPr>
      </w:pPr>
      <w:r>
        <w:rPr>
          <w:noProof/>
          <w:lang w:eastAsia="pl-PL"/>
        </w:rPr>
        <w:pict>
          <v:rect id="_x0000_s1032" style="position:absolute;margin-left:13.15pt;margin-top:1pt;width:12pt;height:12pt;z-index:251655680;v-text-anchor:middle" fillcolor="silver" strokeweight=".74pt">
            <v:fill color2="#630"/>
            <v:stroke joinstyle="round"/>
          </v:rect>
        </w:pict>
      </w:r>
      <w:r w:rsidR="00960F11" w:rsidRPr="002E2EE2">
        <w:t xml:space="preserve">            </w:t>
      </w:r>
      <w:r w:rsidR="00960F11" w:rsidRPr="002E2EE2">
        <w:rPr>
          <w:i/>
          <w:iCs/>
        </w:rPr>
        <w:t>SULEYMAN DEMIREL UNIVERSITY IN ISPARTA (TURCJA) – ZARZĄDZANIE</w:t>
      </w:r>
    </w:p>
    <w:p w:rsidR="00960F11" w:rsidRPr="005C64A7" w:rsidRDefault="005C64A7" w:rsidP="00C37501">
      <w:pPr>
        <w:rPr>
          <w:i/>
          <w:iCs/>
        </w:rPr>
      </w:pPr>
      <w:r>
        <w:rPr>
          <w:noProof/>
          <w:lang w:eastAsia="pl-PL"/>
        </w:rPr>
        <w:pict>
          <v:rect id="_x0000_s1033" style="position:absolute;margin-left:13.15pt;margin-top:1pt;width:12pt;height:12pt;z-index:251656704;v-text-anchor:middle" fillcolor="silver" strokeweight=".74pt">
            <v:fill color2="#630"/>
            <v:stroke joinstyle="round"/>
          </v:rect>
        </w:pict>
      </w:r>
      <w:r w:rsidR="00960F11" w:rsidRPr="002E2EE2">
        <w:t xml:space="preserve">            </w:t>
      </w:r>
      <w:r w:rsidR="00960F11" w:rsidRPr="005C64A7">
        <w:rPr>
          <w:i/>
          <w:iCs/>
        </w:rPr>
        <w:t>UNIVERSITY  OF ŽILINA (SŁOWACJA) – ZARZĄDZANIE</w:t>
      </w:r>
    </w:p>
    <w:p w:rsidR="00960F11" w:rsidRPr="002E2EE2" w:rsidRDefault="00960F11" w:rsidP="00C37501">
      <w:pPr>
        <w:rPr>
          <w:rFonts w:cs="Tahoma"/>
          <w:i/>
          <w:iCs/>
        </w:rPr>
      </w:pPr>
      <w:r w:rsidRPr="002E2EE2">
        <w:rPr>
          <w:rFonts w:cs="Tahoma"/>
          <w:i/>
          <w:iCs/>
        </w:rPr>
        <w:t xml:space="preserve">     </w:t>
      </w:r>
      <w:r w:rsidR="005C64A7">
        <w:rPr>
          <w:noProof/>
          <w:lang w:eastAsia="pl-PL"/>
        </w:rPr>
        <w:pict>
          <v:rect id="_x0000_s1034" style="position:absolute;margin-left:13.15pt;margin-top:1pt;width:12pt;height:12pt;z-index:251657728;mso-position-horizontal-relative:text;mso-position-vertical-relative:text;v-text-anchor:middle" fillcolor="silver" strokeweight=".74pt">
            <v:fill color2="#630"/>
            <v:stroke joinstyle="round"/>
          </v:rect>
        </w:pict>
      </w:r>
      <w:r w:rsidRPr="002E2EE2">
        <w:rPr>
          <w:rFonts w:cs="Tahoma"/>
          <w:i/>
          <w:iCs/>
        </w:rPr>
        <w:t xml:space="preserve">       UNIVERSITA DEGLI STUDI DI PERUGIA   (WŁOCHY) – ZB, ZWIS, BM</w:t>
      </w:r>
    </w:p>
    <w:p w:rsidR="00960F11" w:rsidRPr="002E2EE2" w:rsidRDefault="005C64A7" w:rsidP="002E2EE2">
      <w:pPr>
        <w:tabs>
          <w:tab w:val="left" w:pos="709"/>
        </w:tabs>
        <w:ind w:left="709"/>
        <w:rPr>
          <w:rFonts w:cs="Tahoma"/>
          <w:i/>
          <w:iCs/>
        </w:rPr>
      </w:pPr>
      <w:r>
        <w:rPr>
          <w:noProof/>
          <w:lang w:eastAsia="pl-PL"/>
        </w:rPr>
        <w:pict>
          <v:rect id="_x0000_s1035" style="position:absolute;left:0;text-align:left;margin-left:13.15pt;margin-top:1.15pt;width:12pt;height:12pt;z-index:251660800;v-text-anchor:middle" fillcolor="silver" strokeweight=".74pt">
            <v:fill color2="#630"/>
            <v:stroke joinstyle="round"/>
          </v:rect>
        </w:pict>
      </w:r>
      <w:r w:rsidR="00960F11" w:rsidRPr="008526BB">
        <w:rPr>
          <w:rFonts w:cs="Tahoma"/>
          <w:i/>
          <w:iCs/>
        </w:rPr>
        <w:t xml:space="preserve">UNIVERSITA DEGLI STUDI DI MODENA E REGGIO EMILIA (WŁOCHY) – ZARZADZANIE </w:t>
      </w:r>
    </w:p>
    <w:p w:rsidR="00960F11" w:rsidRPr="000C4F87" w:rsidRDefault="00960F11" w:rsidP="00C37501">
      <w:pPr>
        <w:rPr>
          <w:rFonts w:cs="Tahoma"/>
          <w:i/>
          <w:iCs/>
        </w:rPr>
      </w:pPr>
      <w:r w:rsidRPr="008526BB">
        <w:rPr>
          <w:rFonts w:cs="Tahoma"/>
          <w:i/>
          <w:iCs/>
        </w:rPr>
        <w:t xml:space="preserve">       </w:t>
      </w:r>
      <w:r w:rsidR="005C64A7">
        <w:rPr>
          <w:noProof/>
          <w:lang w:eastAsia="pl-PL"/>
        </w:rPr>
        <w:pict>
          <v:rect id="_x0000_s1036" style="position:absolute;margin-left:13.15pt;margin-top:1pt;width:12pt;height:12pt;z-index:251658752;mso-position-horizontal-relative:text;mso-position-vertical-relative:text;v-text-anchor:middle" fillcolor="silver" strokeweight=".74pt">
            <v:fill color2="#630"/>
            <v:stroke joinstyle="round"/>
          </v:rect>
        </w:pict>
      </w:r>
      <w:r w:rsidRPr="008526BB">
        <w:rPr>
          <w:rFonts w:cs="Tahoma"/>
          <w:i/>
          <w:iCs/>
        </w:rPr>
        <w:t xml:space="preserve">     </w:t>
      </w:r>
      <w:r w:rsidRPr="000C4F87">
        <w:rPr>
          <w:rFonts w:cs="Tahoma"/>
          <w:i/>
          <w:iCs/>
        </w:rPr>
        <w:t xml:space="preserve">STOPANSKA AKADEMIA “D.A. TSENOV” </w:t>
      </w:r>
      <w:r>
        <w:rPr>
          <w:rFonts w:cs="Tahoma"/>
          <w:i/>
          <w:iCs/>
        </w:rPr>
        <w:t xml:space="preserve">SVISHTOV </w:t>
      </w:r>
      <w:r w:rsidRPr="000C4F87">
        <w:rPr>
          <w:rFonts w:cs="Tahoma"/>
          <w:i/>
          <w:iCs/>
        </w:rPr>
        <w:t xml:space="preserve">(BUŁGARIA) – </w:t>
      </w:r>
      <w:r>
        <w:rPr>
          <w:rFonts w:cs="Tahoma"/>
          <w:i/>
          <w:iCs/>
        </w:rPr>
        <w:t>ZARZĄDZANIE</w:t>
      </w:r>
    </w:p>
    <w:p w:rsidR="00960F11" w:rsidRPr="002E2EE2" w:rsidRDefault="00960F11" w:rsidP="00C37501">
      <w:pPr>
        <w:rPr>
          <w:i/>
          <w:iCs/>
          <w:lang w:val="en-US"/>
        </w:rPr>
      </w:pPr>
      <w:r w:rsidRPr="006E1C83">
        <w:rPr>
          <w:rFonts w:cs="Tahoma"/>
          <w:i/>
        </w:rPr>
        <w:tab/>
      </w:r>
      <w:smartTag w:uri="urn:schemas-microsoft-com:office:smarttags" w:element="PlaceType">
        <w:r w:rsidRPr="00142839">
          <w:rPr>
            <w:i/>
            <w:lang w:val="en-US"/>
          </w:rPr>
          <w:t>UNIVERSITY</w:t>
        </w:r>
      </w:smartTag>
      <w:r w:rsidRPr="00142839">
        <w:rPr>
          <w:i/>
          <w:lang w:val="en-US"/>
        </w:rPr>
        <w:t xml:space="preserve"> OF </w:t>
      </w:r>
      <w:smartTag w:uri="urn:schemas-microsoft-com:office:smarttags" w:element="PlaceType">
        <w:smartTag w:uri="urn:schemas-microsoft-com:office:smarttags" w:element="PlaceName">
          <w:r w:rsidRPr="00142839">
            <w:rPr>
              <w:i/>
              <w:lang w:val="en-US"/>
            </w:rPr>
            <w:t>TECHNOLOGY</w:t>
          </w:r>
        </w:smartTag>
      </w:smartTag>
      <w:r w:rsidRPr="00142839">
        <w:rPr>
          <w:i/>
          <w:lang w:val="en-US"/>
        </w:rPr>
        <w:t xml:space="preserve"> AND ECONOMICS IN </w:t>
      </w:r>
      <w:smartTag w:uri="urn:schemas-microsoft-com:office:smarttags" w:element="PlaceType">
        <w:smartTag w:uri="urn:schemas-microsoft-com:office:smarttags" w:element="City">
          <w:r w:rsidRPr="00142839">
            <w:rPr>
              <w:i/>
              <w:lang w:val="en-US"/>
            </w:rPr>
            <w:t>BUDAPEST</w:t>
          </w:r>
        </w:smartTag>
      </w:smartTag>
      <w:r w:rsidRPr="00142839">
        <w:rPr>
          <w:i/>
          <w:lang w:val="en-US"/>
        </w:rPr>
        <w:t xml:space="preserve"> (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country-region">
            <w:r w:rsidRPr="00142839">
              <w:rPr>
                <w:i/>
                <w:lang w:val="en-US"/>
              </w:rPr>
              <w:t>HUNGARY</w:t>
            </w:r>
          </w:smartTag>
        </w:smartTag>
      </w:smartTag>
      <w:r w:rsidRPr="00142839">
        <w:rPr>
          <w:i/>
          <w:lang w:val="en-US"/>
        </w:rPr>
        <w:t xml:space="preserve">)-         </w:t>
      </w:r>
      <w:r w:rsidRPr="00142839">
        <w:rPr>
          <w:i/>
          <w:lang w:val="en-US"/>
        </w:rPr>
        <w:tab/>
      </w:r>
      <w:r w:rsidR="005C64A7">
        <w:rPr>
          <w:noProof/>
          <w:lang w:eastAsia="pl-PL"/>
        </w:rPr>
        <w:pict>
          <v:rect id="_x0000_s1037" style="position:absolute;margin-left:13.15pt;margin-top:1pt;width:12pt;height:12pt;z-index:251659776;mso-position-horizontal-relative:text;mso-position-vertical-relative:text;v-text-anchor:middle" fillcolor="silver" strokeweight=".74pt">
            <v:fill color2="#630"/>
            <v:stroke joinstyle="round"/>
          </v:rect>
        </w:pict>
      </w:r>
      <w:r>
        <w:rPr>
          <w:i/>
          <w:lang w:val="en-US"/>
        </w:rPr>
        <w:t>ZARZADZANIE</w:t>
      </w:r>
    </w:p>
    <w:p w:rsidR="00960F11" w:rsidRPr="002E2EE2" w:rsidRDefault="005C64A7" w:rsidP="002E2EE2">
      <w:pPr>
        <w:ind w:firstLine="709"/>
        <w:rPr>
          <w:i/>
        </w:rPr>
      </w:pPr>
      <w:r>
        <w:rPr>
          <w:noProof/>
          <w:lang w:eastAsia="pl-PL"/>
        </w:rPr>
        <w:pict>
          <v:rect id="_x0000_s1038" style="position:absolute;left:0;text-align:left;margin-left:13.15pt;margin-top:.3pt;width:12pt;height:12pt;z-index:251661824;v-text-anchor:middle" fillcolor="silver" strokeweight=".74pt">
            <v:fill color2="#630"/>
            <v:stroke joinstyle="round"/>
          </v:rect>
        </w:pict>
      </w:r>
      <w:r w:rsidR="00960F11" w:rsidRPr="00272D93">
        <w:rPr>
          <w:i/>
          <w:noProof/>
          <w:lang w:eastAsia="pl-PL"/>
        </w:rPr>
        <w:t>AKDENIZ UNIVERISTESI IN ANTALYA (TURCJA) - ZARZĄDZANIE</w:t>
      </w:r>
      <w:r>
        <w:rPr>
          <w:noProof/>
          <w:lang w:eastAsia="pl-PL"/>
        </w:rPr>
        <w:pict>
          <v:rect id="_x0000_s1039" style="position:absolute;left:0;text-align:left;margin-left:13.15pt;margin-top:13pt;width:12pt;height:12pt;z-index:251662848;mso-position-horizontal-relative:text;mso-position-vertical-relative:text;v-text-anchor:middle" fillcolor="silver" strokeweight=".74pt">
            <v:fill color2="#630"/>
            <v:stroke joinstyle="round"/>
          </v:rect>
        </w:pict>
      </w:r>
    </w:p>
    <w:p w:rsidR="00960F11" w:rsidRDefault="00960F11" w:rsidP="002E2EE2">
      <w:pPr>
        <w:ind w:left="709" w:firstLine="11"/>
        <w:rPr>
          <w:i/>
          <w:iCs/>
          <w:lang w:val="en-US"/>
        </w:rPr>
      </w:pPr>
      <w:r w:rsidRPr="007E4DDB">
        <w:rPr>
          <w:i/>
          <w:iCs/>
          <w:lang w:val="en-US"/>
        </w:rPr>
        <w:t>SARKANA KRUSTA MEDICINAS KOLEDZA (</w:t>
      </w:r>
      <w:smartTag w:uri="urn:schemas-microsoft-com:office:smarttags" w:element="PlaceType">
        <w:smartTag w:uri="urn:schemas-microsoft-com:office:smarttags" w:element="PlaceName">
          <w:r w:rsidRPr="007E4DDB">
            <w:rPr>
              <w:i/>
              <w:iCs/>
              <w:lang w:val="en-US"/>
            </w:rPr>
            <w:t>RED</w:t>
          </w:r>
        </w:smartTag>
      </w:smartTag>
      <w:r w:rsidRPr="007E4DDB">
        <w:rPr>
          <w:i/>
          <w:iCs/>
          <w:lang w:val="en-US"/>
        </w:rPr>
        <w:t xml:space="preserve"> </w:t>
      </w:r>
      <w:smartTag w:uri="urn:schemas-microsoft-com:office:smarttags" w:element="PlaceType">
        <w:smartTag w:uri="urn:schemas-microsoft-com:office:smarttags" w:element="PlaceName">
          <w:r w:rsidRPr="007E4DDB">
            <w:rPr>
              <w:i/>
              <w:iCs/>
              <w:lang w:val="en-US"/>
            </w:rPr>
            <w:t>CROSS</w:t>
          </w:r>
        </w:smartTag>
      </w:smartTag>
      <w:r w:rsidRPr="007E4DDB">
        <w:rPr>
          <w:i/>
          <w:iCs/>
          <w:lang w:val="en-US"/>
        </w:rPr>
        <w:t xml:space="preserve"> </w:t>
      </w:r>
      <w:smartTag w:uri="urn:schemas-microsoft-com:office:smarttags" w:element="PlaceType">
        <w:smartTag w:uri="urn:schemas-microsoft-com:office:smarttags" w:element="PlaceName">
          <w:r w:rsidRPr="007E4DDB">
            <w:rPr>
              <w:i/>
              <w:iCs/>
              <w:lang w:val="en-US"/>
            </w:rPr>
            <w:t>MEDICAL</w:t>
          </w:r>
        </w:smartTag>
      </w:smartTag>
      <w:r w:rsidRPr="007E4DDB">
        <w:rPr>
          <w:i/>
          <w:iCs/>
          <w:lang w:val="en-US"/>
        </w:rPr>
        <w:t xml:space="preserve"> </w:t>
      </w:r>
      <w:smartTag w:uri="urn:schemas-microsoft-com:office:smarttags" w:element="PlaceType">
        <w:r w:rsidRPr="007E4DDB">
          <w:rPr>
            <w:i/>
            <w:iCs/>
            <w:lang w:val="en-US"/>
          </w:rPr>
          <w:t>COLLEGE</w:t>
        </w:r>
      </w:smartTag>
      <w:r w:rsidRPr="007E4DDB">
        <w:rPr>
          <w:i/>
          <w:iCs/>
          <w:lang w:val="en-US"/>
        </w:rPr>
        <w:t xml:space="preserve"> IN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City">
            <w:r w:rsidRPr="007E4DDB">
              <w:rPr>
                <w:i/>
                <w:iCs/>
                <w:lang w:val="en-US"/>
              </w:rPr>
              <w:t>RIGA</w:t>
            </w:r>
          </w:smartTag>
        </w:smartTag>
      </w:smartTag>
      <w:r w:rsidRPr="007E4DDB">
        <w:rPr>
          <w:i/>
          <w:iCs/>
          <w:lang w:val="en-US"/>
        </w:rPr>
        <w:t xml:space="preserve"> – ŁOTWA)</w:t>
      </w:r>
      <w:r>
        <w:rPr>
          <w:i/>
          <w:iCs/>
          <w:lang w:val="en-US"/>
        </w:rPr>
        <w:t>- PIEL</w:t>
      </w:r>
    </w:p>
    <w:p w:rsidR="00960F11" w:rsidRPr="008526BB" w:rsidRDefault="005C64A7" w:rsidP="002E2EE2">
      <w:pPr>
        <w:ind w:firstLine="709"/>
        <w:rPr>
          <w:i/>
          <w:noProof/>
          <w:lang w:eastAsia="pl-PL"/>
        </w:rPr>
      </w:pPr>
      <w:r>
        <w:rPr>
          <w:noProof/>
          <w:lang w:eastAsia="pl-PL"/>
        </w:rPr>
        <w:pict>
          <v:rect id="_x0000_s1040" style="position:absolute;left:0;text-align:left;margin-left:15.4pt;margin-top:.3pt;width:12pt;height:12pt;z-index:251664896;v-text-anchor:middle" fillcolor="silver" strokeweight=".74pt">
            <v:fill color2="#630"/>
            <v:stroke joinstyle="round"/>
          </v:rect>
        </w:pict>
      </w:r>
      <w:r w:rsidR="00960F11" w:rsidRPr="006E1C83">
        <w:rPr>
          <w:i/>
          <w:noProof/>
          <w:lang w:eastAsia="pl-PL"/>
        </w:rPr>
        <w:t>HOCHSCHULE HAMM-LIPSTADT (NIEMCY) –ZARZĄDZANIE, INFORMATYKA, MBM, EE</w:t>
      </w:r>
    </w:p>
    <w:p w:rsidR="00960F11" w:rsidRPr="002E2EE2" w:rsidRDefault="005C64A7" w:rsidP="002E2EE2">
      <w:pPr>
        <w:ind w:firstLine="709"/>
        <w:rPr>
          <w:i/>
          <w:lang w:val="en-US"/>
        </w:rPr>
      </w:pPr>
      <w:r>
        <w:rPr>
          <w:noProof/>
          <w:lang w:eastAsia="pl-PL"/>
        </w:rPr>
        <w:pict>
          <v:rect id="_x0000_s1041" style="position:absolute;left:0;text-align:left;margin-left:15.4pt;margin-top:.3pt;width:12pt;height:12pt;z-index:251665920;v-text-anchor:middle" fillcolor="silver" strokeweight=".74pt">
            <v:fill color2="#630"/>
            <v:stroke joinstyle="round"/>
          </v:rect>
        </w:pict>
      </w:r>
      <w:r w:rsidR="00960F11" w:rsidRPr="002E2EE2">
        <w:rPr>
          <w:i/>
          <w:lang w:val="en-US"/>
        </w:rPr>
        <w:t>MEHMET AKIF ERSOY UNIVERSITYIN BURDUR (TURCJA) – ZARZĄDZANIE, PIEL, RM</w:t>
      </w:r>
    </w:p>
    <w:p w:rsidR="00960F11" w:rsidRPr="003F158A" w:rsidRDefault="005C64A7" w:rsidP="002E2EE2">
      <w:pPr>
        <w:ind w:firstLine="709"/>
        <w:rPr>
          <w:i/>
          <w:lang w:val="en-US"/>
        </w:rPr>
      </w:pPr>
      <w:r>
        <w:rPr>
          <w:noProof/>
          <w:lang w:eastAsia="pl-PL"/>
        </w:rPr>
        <w:pict>
          <v:rect id="_x0000_s1042" style="position:absolute;left:0;text-align:left;margin-left:15.4pt;margin-top:.3pt;width:12pt;height:12pt;z-index:251666944;v-text-anchor:middle" fillcolor="silver" strokeweight=".74pt">
            <v:fill color2="#630"/>
            <v:stroke joinstyle="round"/>
          </v:rect>
        </w:pict>
      </w:r>
      <w:smartTag w:uri="urn:schemas-microsoft-com:office:smarttags" w:element="PlaceType">
        <w:r w:rsidR="00960F11" w:rsidRPr="003F158A">
          <w:rPr>
            <w:i/>
            <w:lang w:val="en-US"/>
          </w:rPr>
          <w:t>UNIVERSITY</w:t>
        </w:r>
      </w:smartTag>
      <w:r w:rsidR="00960F11" w:rsidRPr="003F158A">
        <w:rPr>
          <w:i/>
          <w:lang w:val="en-US"/>
        </w:rPr>
        <w:t xml:space="preserve"> OF </w:t>
      </w:r>
      <w:smartTag w:uri="urn:schemas-microsoft-com:office:smarttags" w:element="PlaceType">
        <w:smartTag w:uri="urn:schemas-microsoft-com:office:smarttags" w:element="PlaceName">
          <w:r w:rsidR="00960F11" w:rsidRPr="003F158A">
            <w:rPr>
              <w:i/>
              <w:lang w:val="en-US"/>
            </w:rPr>
            <w:t>ECONOMICS</w:t>
          </w:r>
        </w:smartTag>
      </w:smartTag>
      <w:r w:rsidR="00960F11" w:rsidRPr="003F158A">
        <w:rPr>
          <w:i/>
          <w:lang w:val="en-US"/>
        </w:rPr>
        <w:t xml:space="preserve"> IN </w:t>
      </w:r>
      <w:smartTag w:uri="urn:schemas-microsoft-com:office:smarttags" w:element="PlaceType">
        <w:smartTag w:uri="urn:schemas-microsoft-com:office:smarttags" w:element="City">
          <w:r w:rsidR="00960F11" w:rsidRPr="003F158A">
            <w:rPr>
              <w:i/>
              <w:lang w:val="en-US"/>
            </w:rPr>
            <w:t>VARNA</w:t>
          </w:r>
        </w:smartTag>
      </w:smartTag>
      <w:r w:rsidR="00960F11" w:rsidRPr="003F158A">
        <w:rPr>
          <w:i/>
          <w:lang w:val="en-US"/>
        </w:rPr>
        <w:t xml:space="preserve"> (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country-region">
            <w:r w:rsidR="00960F11" w:rsidRPr="003F158A">
              <w:rPr>
                <w:i/>
                <w:lang w:val="en-US"/>
              </w:rPr>
              <w:t>BUŁGARIA</w:t>
            </w:r>
          </w:smartTag>
        </w:smartTag>
      </w:smartTag>
      <w:r w:rsidR="00960F11" w:rsidRPr="003F158A">
        <w:rPr>
          <w:i/>
          <w:lang w:val="en-US"/>
        </w:rPr>
        <w:t>) – ZARZĄDZANIE</w:t>
      </w:r>
    </w:p>
    <w:p w:rsidR="00960F11" w:rsidRPr="003F158A" w:rsidRDefault="005C64A7" w:rsidP="002E2EE2">
      <w:pPr>
        <w:ind w:firstLine="709"/>
        <w:rPr>
          <w:i/>
          <w:noProof/>
          <w:lang w:val="en-US" w:eastAsia="pl-PL"/>
        </w:rPr>
      </w:pPr>
      <w:r>
        <w:rPr>
          <w:noProof/>
          <w:lang w:eastAsia="pl-PL"/>
        </w:rPr>
        <w:pict>
          <v:rect id="_x0000_s1043" style="position:absolute;left:0;text-align:left;margin-left:15.4pt;margin-top:.3pt;width:12pt;height:12pt;z-index:251667968;v-text-anchor:middle" fillcolor="silver" strokeweight=".74pt">
            <v:fill color2="#630"/>
            <v:stroke joinstyle="round"/>
          </v:rect>
        </w:pict>
      </w:r>
      <w:smartTag w:uri="urn:schemas-microsoft-com:office:smarttags" w:element="PlaceType">
        <w:r w:rsidR="00960F11" w:rsidRPr="00272D93">
          <w:rPr>
            <w:i/>
            <w:noProof/>
            <w:lang w:val="en-US" w:eastAsia="pl-PL"/>
          </w:rPr>
          <w:t>UNIVERSITY</w:t>
        </w:r>
      </w:smartTag>
      <w:r w:rsidR="00960F11" w:rsidRPr="00272D93">
        <w:rPr>
          <w:i/>
          <w:noProof/>
          <w:lang w:val="en-US" w:eastAsia="pl-PL"/>
        </w:rPr>
        <w:t xml:space="preserve"> O</w:t>
      </w:r>
      <w:r w:rsidR="00960F11">
        <w:rPr>
          <w:i/>
          <w:noProof/>
          <w:lang w:val="en-US" w:eastAsia="pl-PL"/>
        </w:rPr>
        <w:t>F</w:t>
      </w:r>
      <w:r w:rsidR="00960F11" w:rsidRPr="00272D93">
        <w:rPr>
          <w:i/>
          <w:noProof/>
          <w:lang w:val="en-US" w:eastAsia="pl-PL"/>
        </w:rPr>
        <w:t xml:space="preserve"> </w:t>
      </w:r>
      <w:smartTag w:uri="urn:schemas-microsoft-com:office:smarttags" w:element="PlaceType">
        <w:smartTag w:uri="urn:schemas-microsoft-com:office:smarttags" w:element="PlaceName">
          <w:r w:rsidR="00960F11" w:rsidRPr="00272D93">
            <w:rPr>
              <w:i/>
              <w:noProof/>
              <w:lang w:val="en-US" w:eastAsia="pl-PL"/>
            </w:rPr>
            <w:t>NATIONAL</w:t>
          </w:r>
        </w:smartTag>
      </w:smartTag>
      <w:r w:rsidR="00960F11" w:rsidRPr="00272D93">
        <w:rPr>
          <w:i/>
          <w:noProof/>
          <w:lang w:val="en-US" w:eastAsia="pl-PL"/>
        </w:rPr>
        <w:t xml:space="preserve"> AND WORLD ECONOMY IN SOFIA (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country-region">
            <w:r w:rsidR="00960F11" w:rsidRPr="00272D93">
              <w:rPr>
                <w:i/>
                <w:noProof/>
                <w:lang w:val="en-US" w:eastAsia="pl-PL"/>
              </w:rPr>
              <w:t>BUŁGARIA</w:t>
            </w:r>
          </w:smartTag>
        </w:smartTag>
      </w:smartTag>
      <w:r w:rsidR="00960F11" w:rsidRPr="00272D93">
        <w:rPr>
          <w:i/>
          <w:noProof/>
          <w:lang w:val="en-US" w:eastAsia="pl-PL"/>
        </w:rPr>
        <w:t>)</w:t>
      </w:r>
      <w:r w:rsidR="00960F11">
        <w:rPr>
          <w:i/>
          <w:noProof/>
          <w:lang w:val="en-US" w:eastAsia="pl-PL"/>
        </w:rPr>
        <w:t>- ZARZĄDZANIE</w:t>
      </w:r>
    </w:p>
    <w:p w:rsidR="00960F11" w:rsidRPr="00D13CA2" w:rsidRDefault="005C64A7" w:rsidP="002E2EE2">
      <w:pPr>
        <w:ind w:firstLine="709"/>
        <w:rPr>
          <w:i/>
          <w:noProof/>
          <w:lang w:val="en-US" w:eastAsia="pl-PL"/>
        </w:rPr>
      </w:pPr>
      <w:r>
        <w:rPr>
          <w:noProof/>
          <w:lang w:eastAsia="pl-PL"/>
        </w:rPr>
        <w:pict>
          <v:rect id="_x0000_s1044" style="position:absolute;left:0;text-align:left;margin-left:15.4pt;margin-top:.3pt;width:12pt;height:12pt;z-index:251668992;v-text-anchor:middle" fillcolor="silver" strokeweight=".74pt">
            <v:fill color2="#630"/>
            <v:stroke joinstyle="round"/>
          </v:rect>
        </w:pic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PlaceName">
            <w:r w:rsidR="00960F11" w:rsidRPr="00E943B0">
              <w:rPr>
                <w:i/>
                <w:noProof/>
                <w:lang w:val="en-US" w:eastAsia="pl-PL"/>
              </w:rPr>
              <w:t>KAUNAS</w:t>
            </w:r>
          </w:smartTag>
        </w:smartTag>
        <w:r w:rsidR="00960F11" w:rsidRPr="00E943B0">
          <w:rPr>
            <w:i/>
            <w:noProof/>
            <w:lang w:val="en-US" w:eastAsia="pl-PL"/>
          </w:rPr>
          <w:t xml:space="preserve"> </w:t>
        </w:r>
        <w:smartTag w:uri="urn:schemas-microsoft-com:office:smarttags" w:element="PlaceType">
          <w:r w:rsidR="00960F11" w:rsidRPr="00E943B0">
            <w:rPr>
              <w:i/>
              <w:noProof/>
              <w:lang w:val="en-US" w:eastAsia="pl-PL"/>
            </w:rPr>
            <w:t>UNIVERSITY</w:t>
          </w:r>
        </w:smartTag>
      </w:smartTag>
      <w:r w:rsidR="00960F11" w:rsidRPr="00E943B0">
        <w:rPr>
          <w:i/>
          <w:noProof/>
          <w:lang w:val="en-US" w:eastAsia="pl-PL"/>
        </w:rPr>
        <w:t xml:space="preserve"> OF TECHNOLOGY (LITWA)</w:t>
      </w:r>
      <w:r w:rsidR="00960F11">
        <w:rPr>
          <w:i/>
          <w:noProof/>
          <w:lang w:val="en-US" w:eastAsia="pl-PL"/>
        </w:rPr>
        <w:t xml:space="preserve"> - MBM, EE, BUD.</w:t>
      </w:r>
    </w:p>
    <w:p w:rsidR="002E2EE2" w:rsidRPr="00D13CA2" w:rsidRDefault="005C64A7" w:rsidP="002E2EE2">
      <w:pPr>
        <w:ind w:firstLine="709"/>
        <w:rPr>
          <w:i/>
          <w:noProof/>
          <w:lang w:val="en-US" w:eastAsia="pl-PL"/>
        </w:rPr>
      </w:pPr>
      <w:r>
        <w:rPr>
          <w:noProof/>
          <w:lang w:eastAsia="pl-PL"/>
        </w:rPr>
        <w:pict>
          <v:rect id="_x0000_s1045" style="position:absolute;left:0;text-align:left;margin-left:15.4pt;margin-top:.3pt;width:12pt;height:12pt;z-index:251670016;v-text-anchor:middle" fillcolor="silver" strokeweight=".74pt">
            <v:fill color2="#630"/>
            <v:stroke joinstyle="round"/>
          </v:rect>
        </w:pic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place">
            <w:smartTag w:uri="urn:schemas-microsoft-com:office:smarttags" w:element="PlaceName">
              <w:r w:rsidR="00960F11" w:rsidRPr="00D13CA2">
                <w:rPr>
                  <w:i/>
                  <w:noProof/>
                  <w:lang w:val="en-US" w:eastAsia="pl-PL"/>
                </w:rPr>
                <w:t>BINGOL</w:t>
              </w:r>
            </w:smartTag>
          </w:smartTag>
          <w:r w:rsidR="00960F11" w:rsidRPr="00D13CA2">
            <w:rPr>
              <w:i/>
              <w:noProof/>
              <w:lang w:val="en-US" w:eastAsia="pl-PL"/>
            </w:rPr>
            <w:t xml:space="preserve"> </w:t>
          </w:r>
          <w:smartTag w:uri="urn:schemas-microsoft-com:office:smarttags" w:element="place">
            <w:r w:rsidR="00960F11" w:rsidRPr="00D13CA2">
              <w:rPr>
                <w:i/>
                <w:noProof/>
                <w:lang w:val="en-US" w:eastAsia="pl-PL"/>
              </w:rPr>
              <w:t>UNIVERSITY</w:t>
            </w:r>
          </w:smartTag>
        </w:smartTag>
      </w:smartTag>
      <w:r w:rsidR="00960F11" w:rsidRPr="00D13CA2">
        <w:rPr>
          <w:i/>
          <w:noProof/>
          <w:lang w:val="en-US" w:eastAsia="pl-PL"/>
        </w:rPr>
        <w:t xml:space="preserve"> (TURCJA) – MBM, ZARZ, EE, BUD</w:t>
      </w:r>
    </w:p>
    <w:p w:rsidR="002E2EE2" w:rsidRPr="002E2EE2" w:rsidRDefault="005C64A7" w:rsidP="00A54E2B">
      <w:r>
        <w:pict>
          <v:rect id="_x0000_s1055" style="position:absolute;margin-left:15.4pt;margin-top:.3pt;width:12pt;height:12pt;z-index:251674112;v-text-anchor:middle" fillcolor="silver" strokeweight=".74pt">
            <v:fill color2="#630"/>
            <v:stroke joinstyle="round"/>
          </v:rect>
        </w:pict>
      </w:r>
      <w:r w:rsidR="002E2EE2" w:rsidRPr="005C64A7">
        <w:rPr>
          <w:i/>
        </w:rPr>
        <w:t xml:space="preserve">            </w:t>
      </w:r>
      <w:r w:rsidR="002E2EE2" w:rsidRPr="002E2EE2">
        <w:rPr>
          <w:i/>
          <w:lang w:val="fr-FR"/>
        </w:rPr>
        <w:t>Tomas Bata University in Zlín (Czechy) dot. kierunku inżynierii środowiska</w:t>
      </w:r>
    </w:p>
    <w:p w:rsidR="002E2EE2" w:rsidRPr="002E2EE2" w:rsidRDefault="005C64A7" w:rsidP="00A54E2B">
      <w:pPr>
        <w:rPr>
          <w:i/>
        </w:rPr>
      </w:pPr>
      <w:r>
        <w:pict>
          <v:rect id="_x0000_s1056" style="position:absolute;margin-left:15.4pt;margin-top:.3pt;width:12pt;height:12pt;z-index:251676160;v-text-anchor:middle" fillcolor="silver" strokeweight=".74pt">
            <v:fill color2="#630"/>
            <v:stroke joinstyle="round"/>
          </v:rect>
        </w:pict>
      </w:r>
      <w:r w:rsidR="002E2EE2" w:rsidRPr="002E2EE2">
        <w:rPr>
          <w:i/>
        </w:rPr>
        <w:t xml:space="preserve">            </w:t>
      </w:r>
      <w:r w:rsidR="002E2EE2" w:rsidRPr="002E2EE2">
        <w:rPr>
          <w:i/>
          <w:lang w:val="fr-FR"/>
        </w:rPr>
        <w:t>Afyon Kocatepe University (Turcja) dot. kierunków: zarządzanie, fizjoterapia, wychowanie fizyczne</w:t>
      </w:r>
      <w:r w:rsidR="002E2EE2" w:rsidRPr="002E2EE2">
        <w:rPr>
          <w:i/>
        </w:rPr>
        <w:t>.</w:t>
      </w:r>
    </w:p>
    <w:p w:rsidR="002E2EE2" w:rsidRPr="002E2EE2" w:rsidRDefault="005C64A7" w:rsidP="00A54E2B">
      <w:r>
        <w:pict>
          <v:rect id="_x0000_s1057" style="position:absolute;margin-left:15.4pt;margin-top:.3pt;width:12pt;height:12pt;z-index:251678208;v-text-anchor:middle" fillcolor="silver" strokeweight=".74pt">
            <v:fill color2="#630"/>
            <v:stroke joinstyle="round"/>
          </v:rect>
        </w:pict>
      </w:r>
      <w:r w:rsidR="002E2EE2" w:rsidRPr="002E2EE2">
        <w:rPr>
          <w:i/>
        </w:rPr>
        <w:t xml:space="preserve">            </w:t>
      </w:r>
      <w:r w:rsidR="002E2EE2" w:rsidRPr="002E2EE2">
        <w:rPr>
          <w:i/>
          <w:lang w:val="fr-FR"/>
        </w:rPr>
        <w:t>Universidad Del Pais Vasco/ Euskal Herriko Unibertsitatea (UPV/EHU), (Hiszpania) Bilbao, dot. kierunku elektorotechniki</w:t>
      </w:r>
    </w:p>
    <w:p w:rsidR="002E2EE2" w:rsidRPr="002E2EE2" w:rsidRDefault="005C64A7" w:rsidP="002E2EE2">
      <w:pPr>
        <w:rPr>
          <w:i/>
        </w:rPr>
      </w:pPr>
      <w:r>
        <w:pict>
          <v:rect id="_x0000_s1058" style="position:absolute;margin-left:15.4pt;margin-top:.3pt;width:12pt;height:12pt;z-index:251680256;v-text-anchor:middle" fillcolor="silver" strokeweight=".74pt">
            <v:fill color2="#630"/>
            <v:stroke joinstyle="round"/>
          </v:rect>
        </w:pict>
      </w:r>
      <w:r w:rsidR="002E2EE2" w:rsidRPr="002E2EE2">
        <w:rPr>
          <w:i/>
        </w:rPr>
        <w:t xml:space="preserve">            </w:t>
      </w:r>
      <w:r w:rsidR="002E2EE2" w:rsidRPr="002E2EE2">
        <w:rPr>
          <w:i/>
          <w:lang w:val="fr-FR"/>
        </w:rPr>
        <w:t>Osmaniye Korkut Ata  University (Turcja) dot. kierunków: mechanika i budowa maszyn, informatyka</w:t>
      </w:r>
      <w:r w:rsidR="002E2EE2" w:rsidRPr="002E2EE2">
        <w:rPr>
          <w:i/>
        </w:rPr>
        <w:t>.</w:t>
      </w:r>
    </w:p>
    <w:p w:rsidR="0017676B" w:rsidRDefault="002E2EE2" w:rsidP="002E2EE2">
      <w:pPr>
        <w:rPr>
          <w:i/>
        </w:rPr>
      </w:pPr>
      <w:r w:rsidRPr="002E2EE2">
        <w:rPr>
          <w:i/>
        </w:rPr>
        <w:t xml:space="preserve">     </w:t>
      </w:r>
      <w:r w:rsidR="005C64A7">
        <w:rPr>
          <w:i/>
          <w:lang w:val="en-US"/>
        </w:rPr>
        <w:pict w14:anchorId="0D94EB6B">
          <v:shape id="_x0000_i1027" type="#_x0000_t75" style="width:14.25pt;height:14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  <w:r w:rsidRPr="002E2EE2">
        <w:rPr>
          <w:i/>
        </w:rPr>
        <w:t xml:space="preserve">  </w:t>
      </w:r>
      <w:r w:rsidRPr="002E2EE2">
        <w:rPr>
          <w:i/>
          <w:lang w:val="fr-FR"/>
        </w:rPr>
        <w:t>Universidade de Vigo (Hiszpania), dot. kierunku zarządzania</w:t>
      </w:r>
      <w:r w:rsidRPr="002E2EE2">
        <w:rPr>
          <w:i/>
        </w:rPr>
        <w:t xml:space="preserve">  </w:t>
      </w:r>
    </w:p>
    <w:p w:rsidR="0017676B" w:rsidRPr="0017676B" w:rsidRDefault="0017676B" w:rsidP="0017676B">
      <w:pPr>
        <w:ind w:left="720"/>
        <w:rPr>
          <w:i/>
        </w:rPr>
      </w:pPr>
      <w:r>
        <w:rPr>
          <w:i/>
          <w:noProof/>
          <w:lang w:eastAsia="pl-PL"/>
        </w:rPr>
        <w:pict>
          <v:rect id="_x0000_s1063" style="position:absolute;left:0;text-align:left;margin-left:15.4pt;margin-top:26.15pt;width:12pt;height:12pt;z-index:251682304;v-text-anchor:middle" fillcolor="silver" strokeweight=".74pt">
            <v:fill color2="#630"/>
            <v:stroke joinstyle="round"/>
          </v:rect>
        </w:pict>
      </w:r>
      <w:r>
        <w:rPr>
          <w:i/>
          <w:noProof/>
          <w:lang w:eastAsia="pl-PL"/>
        </w:rPr>
        <w:pict>
          <v:rect id="_x0000_s1062" style="position:absolute;left:0;text-align:left;margin-left:15.4pt;margin-top:2.15pt;width:12pt;height:12pt;z-index:251681280;v-text-anchor:middle" fillcolor="silver" strokeweight=".74pt">
            <v:fill color2="#630"/>
            <v:stroke joinstyle="round"/>
          </v:rect>
        </w:pict>
      </w:r>
      <w:r w:rsidRPr="0017676B">
        <w:rPr>
          <w:i/>
          <w:lang w:val="en-GB"/>
        </w:rPr>
        <w:t xml:space="preserve">Frederic University in Nicosia – </w:t>
      </w:r>
      <w:proofErr w:type="spellStart"/>
      <w:r w:rsidRPr="0017676B">
        <w:rPr>
          <w:i/>
          <w:lang w:val="en-GB"/>
        </w:rPr>
        <w:t>Cypr</w:t>
      </w:r>
      <w:proofErr w:type="spellEnd"/>
      <w:r w:rsidRPr="0017676B">
        <w:rPr>
          <w:i/>
          <w:lang w:val="en-GB"/>
        </w:rPr>
        <w:t xml:space="preserve">, </w:t>
      </w:r>
      <w:proofErr w:type="spellStart"/>
      <w:r w:rsidRPr="0017676B">
        <w:rPr>
          <w:i/>
          <w:lang w:val="en-GB"/>
        </w:rPr>
        <w:t>nowa</w:t>
      </w:r>
      <w:proofErr w:type="spellEnd"/>
      <w:r w:rsidRPr="0017676B">
        <w:rPr>
          <w:i/>
          <w:lang w:val="en-GB"/>
        </w:rPr>
        <w:t xml:space="preserve"> </w:t>
      </w:r>
      <w:proofErr w:type="spellStart"/>
      <w:r w:rsidRPr="0017676B">
        <w:rPr>
          <w:i/>
          <w:lang w:val="en-GB"/>
        </w:rPr>
        <w:t>umowa</w:t>
      </w:r>
      <w:proofErr w:type="spellEnd"/>
      <w:r w:rsidRPr="0017676B">
        <w:rPr>
          <w:i/>
          <w:lang w:val="en-GB"/>
        </w:rPr>
        <w:t xml:space="preserve"> dot. </w:t>
      </w:r>
      <w:r w:rsidRPr="0017676B">
        <w:rPr>
          <w:i/>
        </w:rPr>
        <w:t>Zarządzania i Mechaniki i  budowy maszyn</w:t>
      </w:r>
      <w:r>
        <w:rPr>
          <w:i/>
        </w:rPr>
        <w:t xml:space="preserve"> </w:t>
      </w:r>
    </w:p>
    <w:p w:rsidR="0017676B" w:rsidRPr="0017676B" w:rsidRDefault="0017676B" w:rsidP="0017676B">
      <w:pPr>
        <w:ind w:left="720"/>
        <w:rPr>
          <w:i/>
        </w:rPr>
      </w:pPr>
      <w:r w:rsidRPr="0017676B">
        <w:rPr>
          <w:i/>
          <w:lang w:val="en-US"/>
        </w:rPr>
        <w:t xml:space="preserve">Klaipeda State University Of Applied Sciences – dot. </w:t>
      </w:r>
      <w:r w:rsidRPr="0017676B">
        <w:rPr>
          <w:i/>
        </w:rPr>
        <w:t>Zarządzania, mechaniki i budowy maszyn, informatyki, pielęgniarstwa, kosmetologii, fizjoterapia (Litwa)</w:t>
      </w:r>
    </w:p>
    <w:p w:rsidR="0017676B" w:rsidRPr="0017676B" w:rsidRDefault="0017676B" w:rsidP="0017676B">
      <w:pPr>
        <w:ind w:left="720"/>
        <w:rPr>
          <w:i/>
          <w:lang w:val="en-GB"/>
        </w:rPr>
      </w:pPr>
      <w:r>
        <w:rPr>
          <w:i/>
          <w:noProof/>
          <w:lang w:eastAsia="pl-PL"/>
        </w:rPr>
        <w:pict>
          <v:rect id="_x0000_s1065" style="position:absolute;left:0;text-align:left;margin-left:15.4pt;margin-top:12.8pt;width:12pt;height:12pt;z-index:251684352;v-text-anchor:middle" fillcolor="silver" strokeweight=".74pt">
            <v:fill color2="#630"/>
            <v:stroke joinstyle="round"/>
          </v:rect>
        </w:pict>
      </w:r>
      <w:r>
        <w:rPr>
          <w:i/>
          <w:noProof/>
          <w:lang w:eastAsia="pl-PL"/>
        </w:rPr>
        <w:pict>
          <v:rect id="_x0000_s1064" style="position:absolute;left:0;text-align:left;margin-left:15.4pt;margin-top:.8pt;width:12pt;height:12pt;z-index:251683328;v-text-anchor:middle" fillcolor="silver" strokeweight=".74pt">
            <v:fill color2="#630"/>
            <v:stroke joinstyle="round"/>
          </v:rect>
        </w:pict>
      </w:r>
      <w:proofErr w:type="spellStart"/>
      <w:r w:rsidRPr="0017676B">
        <w:rPr>
          <w:i/>
          <w:lang w:val="en-GB"/>
        </w:rPr>
        <w:t>Mus</w:t>
      </w:r>
      <w:proofErr w:type="spellEnd"/>
      <w:r w:rsidRPr="0017676B">
        <w:rPr>
          <w:i/>
          <w:lang w:val="en-GB"/>
        </w:rPr>
        <w:t xml:space="preserve"> </w:t>
      </w:r>
      <w:proofErr w:type="spellStart"/>
      <w:r w:rsidRPr="0017676B">
        <w:rPr>
          <w:i/>
          <w:lang w:val="en-GB"/>
        </w:rPr>
        <w:t>Alparslan</w:t>
      </w:r>
      <w:proofErr w:type="spellEnd"/>
      <w:r w:rsidRPr="0017676B">
        <w:rPr>
          <w:i/>
          <w:lang w:val="en-GB"/>
        </w:rPr>
        <w:t xml:space="preserve"> University – </w:t>
      </w:r>
      <w:proofErr w:type="spellStart"/>
      <w:r w:rsidRPr="0017676B">
        <w:rPr>
          <w:i/>
          <w:lang w:val="en-GB"/>
        </w:rPr>
        <w:t>Turcja</w:t>
      </w:r>
      <w:proofErr w:type="spellEnd"/>
      <w:r>
        <w:rPr>
          <w:i/>
          <w:lang w:val="en-GB"/>
        </w:rPr>
        <w:t xml:space="preserve"> (</w:t>
      </w:r>
      <w:r w:rsidRPr="0017676B">
        <w:rPr>
          <w:i/>
        </w:rPr>
        <w:t>pielęgniarstwo</w:t>
      </w:r>
      <w:r>
        <w:rPr>
          <w:i/>
          <w:lang w:val="en-GB"/>
        </w:rPr>
        <w:t>)</w:t>
      </w:r>
    </w:p>
    <w:p w:rsidR="0017676B" w:rsidRPr="0017676B" w:rsidRDefault="0017676B" w:rsidP="0017676B">
      <w:pPr>
        <w:ind w:left="720"/>
        <w:rPr>
          <w:i/>
          <w:lang w:val="en-US"/>
        </w:rPr>
      </w:pPr>
      <w:r w:rsidRPr="0017676B">
        <w:rPr>
          <w:i/>
          <w:lang w:val="en-US"/>
        </w:rPr>
        <w:t>VŠB-</w:t>
      </w:r>
      <w:proofErr w:type="spellStart"/>
      <w:r w:rsidRPr="0017676B">
        <w:rPr>
          <w:i/>
          <w:lang w:val="en-US"/>
        </w:rPr>
        <w:t>Technická</w:t>
      </w:r>
      <w:proofErr w:type="spellEnd"/>
      <w:r w:rsidRPr="0017676B">
        <w:rPr>
          <w:i/>
          <w:lang w:val="en-US"/>
        </w:rPr>
        <w:t xml:space="preserve"> </w:t>
      </w:r>
      <w:proofErr w:type="spellStart"/>
      <w:r w:rsidRPr="0017676B">
        <w:rPr>
          <w:i/>
          <w:lang w:val="en-US"/>
        </w:rPr>
        <w:t>Univerzita</w:t>
      </w:r>
      <w:proofErr w:type="spellEnd"/>
      <w:r w:rsidRPr="0017676B">
        <w:rPr>
          <w:i/>
          <w:lang w:val="en-US"/>
        </w:rPr>
        <w:t xml:space="preserve"> Ostrava (Faculty of Electrical Engineering and Computer Science) – </w:t>
      </w:r>
      <w:proofErr w:type="spellStart"/>
      <w:r w:rsidRPr="0017676B">
        <w:rPr>
          <w:i/>
          <w:lang w:val="en-US"/>
        </w:rPr>
        <w:t>Czechy</w:t>
      </w:r>
      <w:proofErr w:type="spellEnd"/>
    </w:p>
    <w:p w:rsidR="0017676B" w:rsidRPr="0017676B" w:rsidRDefault="0017676B" w:rsidP="0017676B">
      <w:pPr>
        <w:ind w:left="720"/>
        <w:rPr>
          <w:i/>
        </w:rPr>
      </w:pPr>
      <w:r>
        <w:rPr>
          <w:i/>
          <w:noProof/>
          <w:lang w:eastAsia="pl-PL"/>
        </w:rPr>
        <w:pict>
          <v:rect id="_x0000_s1066" style="position:absolute;left:0;text-align:left;margin-left:15.4pt;margin-top:1pt;width:12pt;height:12pt;z-index:251685376;v-text-anchor:middle" fillcolor="silver" strokeweight=".74pt">
            <v:fill color2="#630"/>
            <v:stroke joinstyle="round"/>
          </v:rect>
        </w:pict>
      </w:r>
      <w:r w:rsidRPr="0017676B">
        <w:rPr>
          <w:i/>
        </w:rPr>
        <w:t xml:space="preserve">Technical </w:t>
      </w:r>
      <w:proofErr w:type="spellStart"/>
      <w:r w:rsidRPr="0017676B">
        <w:rPr>
          <w:i/>
        </w:rPr>
        <w:t>University</w:t>
      </w:r>
      <w:proofErr w:type="spellEnd"/>
      <w:r w:rsidRPr="0017676B">
        <w:rPr>
          <w:i/>
        </w:rPr>
        <w:t xml:space="preserve"> of </w:t>
      </w:r>
      <w:proofErr w:type="spellStart"/>
      <w:r w:rsidRPr="0017676B">
        <w:rPr>
          <w:i/>
        </w:rPr>
        <w:t>Košice</w:t>
      </w:r>
      <w:proofErr w:type="spellEnd"/>
      <w:r w:rsidRPr="0017676B">
        <w:rPr>
          <w:i/>
        </w:rPr>
        <w:t xml:space="preserve"> – Słowacja, umowa dotyczy kierunków inżynierskich (elektrotechnika, mechanika i budowa maszyn) </w:t>
      </w:r>
    </w:p>
    <w:p w:rsidR="002E2EE2" w:rsidRPr="0017676B" w:rsidRDefault="0017676B" w:rsidP="0017676B">
      <w:pPr>
        <w:rPr>
          <w:i/>
        </w:rPr>
      </w:pPr>
      <w:r>
        <w:rPr>
          <w:i/>
          <w:noProof/>
          <w:lang w:eastAsia="pl-PL"/>
        </w:rPr>
        <w:pict>
          <v:rect id="_x0000_s1067" style="position:absolute;margin-left:15.4pt;margin-top:1.85pt;width:12pt;height:12pt;z-index:251686400;v-text-anchor:middle" fillcolor="silver" strokeweight=".74pt">
            <v:fill color2="#630"/>
            <v:stroke joinstyle="round"/>
          </v:rect>
        </w:pict>
      </w:r>
      <w:r>
        <w:rPr>
          <w:i/>
        </w:rPr>
        <w:t xml:space="preserve">            </w:t>
      </w:r>
      <w:proofErr w:type="spellStart"/>
      <w:r w:rsidRPr="0017676B">
        <w:rPr>
          <w:i/>
        </w:rPr>
        <w:t>Utena</w:t>
      </w:r>
      <w:proofErr w:type="spellEnd"/>
      <w:r w:rsidRPr="0017676B">
        <w:rPr>
          <w:i/>
        </w:rPr>
        <w:t xml:space="preserve"> </w:t>
      </w:r>
      <w:proofErr w:type="spellStart"/>
      <w:r w:rsidRPr="0017676B">
        <w:rPr>
          <w:i/>
        </w:rPr>
        <w:t>University</w:t>
      </w:r>
      <w:proofErr w:type="spellEnd"/>
      <w:r w:rsidRPr="0017676B">
        <w:rPr>
          <w:i/>
        </w:rPr>
        <w:t xml:space="preserve"> of Applied </w:t>
      </w:r>
      <w:proofErr w:type="spellStart"/>
      <w:r w:rsidRPr="0017676B">
        <w:rPr>
          <w:i/>
        </w:rPr>
        <w:t>Sciences</w:t>
      </w:r>
      <w:proofErr w:type="spellEnd"/>
      <w:r w:rsidRPr="0017676B">
        <w:rPr>
          <w:i/>
        </w:rPr>
        <w:t xml:space="preserve"> – Litwa (umowa dotyczy zarządzania, pielęgniarstwa, położnictwa, fizjoterapii, mechaniki i budowy maszyn, inżynierii środowiska i elektrotechniki)</w:t>
      </w:r>
    </w:p>
    <w:p w:rsidR="002E2EE2" w:rsidRPr="002E2EE2" w:rsidRDefault="002E2EE2" w:rsidP="00A54E2B"/>
    <w:p w:rsidR="00960F11" w:rsidRDefault="00960F11" w:rsidP="00A54E2B">
      <w:r>
        <w:t>PLANOWANY OKRES STUDIÓW:</w:t>
      </w:r>
    </w:p>
    <w:p w:rsidR="002E2EE2" w:rsidRDefault="002E2EE2" w:rsidP="00A54E2B"/>
    <w:p w:rsidR="00960F11" w:rsidRDefault="005C64A7" w:rsidP="00A54E2B">
      <w:pPr>
        <w:pStyle w:val="Lista"/>
        <w:spacing w:after="0"/>
      </w:pPr>
      <w:r>
        <w:rPr>
          <w:noProof/>
          <w:lang w:eastAsia="pl-PL"/>
        </w:rPr>
        <w:pict>
          <v:rect id="_x0000_s1046" style="position:absolute;margin-left:13.15pt;margin-top:1pt;width:12pt;height:12pt;z-index:251649536;v-text-anchor:middle" fillcolor="silver" strokeweight=".74pt">
            <v:fill color2="#630"/>
            <v:stroke joinstyle="round"/>
          </v:rect>
        </w:pict>
      </w:r>
      <w:r w:rsidR="00960F11">
        <w:t xml:space="preserve">            SEMESTR ZIMOWY</w:t>
      </w:r>
    </w:p>
    <w:p w:rsidR="00960F11" w:rsidRDefault="00960F11" w:rsidP="00A54E2B"/>
    <w:p w:rsidR="00960F11" w:rsidRDefault="005C64A7" w:rsidP="00A54E2B">
      <w:r>
        <w:rPr>
          <w:noProof/>
          <w:lang w:eastAsia="pl-PL"/>
        </w:rPr>
        <w:pict>
          <v:rect id="_x0000_s1047" style="position:absolute;margin-left:13.15pt;margin-top:.25pt;width:12pt;height:12pt;z-index:251650560;v-text-anchor:middle" fillcolor="silver" strokeweight=".74pt">
            <v:fill color2="#630"/>
            <v:stroke joinstyle="round"/>
          </v:rect>
        </w:pict>
      </w:r>
      <w:r w:rsidR="00960F11">
        <w:t xml:space="preserve">             SEMESTR LETNI</w:t>
      </w:r>
    </w:p>
    <w:p w:rsidR="00960F11" w:rsidRDefault="00960F11" w:rsidP="00A54E2B"/>
    <w:p w:rsidR="002E2EE2" w:rsidRDefault="002E2EE2" w:rsidP="00A54E2B">
      <w:r>
        <w:t xml:space="preserve">Wcześniejsze uczestnictwo w programie Erasmus/Erasmus+ </w:t>
      </w:r>
    </w:p>
    <w:p w:rsidR="002E2EE2" w:rsidRDefault="002E2EE2" w:rsidP="00A54E2B"/>
    <w:p w:rsidR="00960F11" w:rsidRDefault="002E2EE2" w:rsidP="00A54E2B">
      <w:r>
        <w:t>(podaj liczbę miesięcy): ……………………..</w:t>
      </w:r>
    </w:p>
    <w:p w:rsidR="002E2EE2" w:rsidRDefault="002E2EE2" w:rsidP="00A54E2B"/>
    <w:p w:rsidR="00960F11" w:rsidRDefault="00960F11" w:rsidP="002E2EE2">
      <w:pPr>
        <w:pStyle w:val="Tekstpodstawowywcity"/>
        <w:ind w:left="0"/>
      </w:pPr>
      <w:r>
        <w:t xml:space="preserve">V. UZASADNIJ KRÓTKO DLACZEGO CHIAŁABYŚ/CHCIAŁBYŚ UCZESTNICZYĆ             W WYMIANIE STUDENTÓW W RAMACH </w:t>
      </w:r>
      <w:proofErr w:type="spellStart"/>
      <w:r>
        <w:t>PROGRAMUErasmus</w:t>
      </w:r>
      <w:proofErr w:type="spellEnd"/>
      <w:r>
        <w:t>+: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5"/>
      </w:tblGrid>
      <w:tr w:rsidR="00960F11" w:rsidTr="00B41795">
        <w:trPr>
          <w:tblHeader/>
        </w:trPr>
        <w:tc>
          <w:tcPr>
            <w:tcW w:w="9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0F11" w:rsidRDefault="00960F11" w:rsidP="00B41795">
            <w:pPr>
              <w:pStyle w:val="Zawartotabeli"/>
              <w:snapToGrid w:val="0"/>
              <w:rPr>
                <w:rFonts w:cs="Tahoma"/>
              </w:rPr>
            </w:pPr>
            <w:r>
              <w:rPr>
                <w:rFonts w:cs="Taho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960F11" w:rsidRDefault="00960F11" w:rsidP="00B41795">
            <w:pPr>
              <w:pStyle w:val="Zawartotabeli"/>
            </w:pPr>
          </w:p>
        </w:tc>
      </w:tr>
    </w:tbl>
    <w:p w:rsidR="00960F11" w:rsidRDefault="00960F11" w:rsidP="00A54E2B"/>
    <w:p w:rsidR="00960F11" w:rsidRDefault="00960F11" w:rsidP="002E2EE2">
      <w:pPr>
        <w:pStyle w:val="Tekstpodstawowywcity"/>
        <w:ind w:left="0"/>
      </w:pPr>
      <w:r>
        <w:t>VI. UDZIAŁ W PRACY KOŁA NAUKOWEGO, ORGANIZACJACH STUDENCKICH, SPORTOWYCH I INNYCH.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5"/>
      </w:tblGrid>
      <w:tr w:rsidR="00960F11" w:rsidTr="00B41795">
        <w:trPr>
          <w:tblHeader/>
        </w:trPr>
        <w:tc>
          <w:tcPr>
            <w:tcW w:w="9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0F11" w:rsidRDefault="00960F11" w:rsidP="00B41795">
            <w:pPr>
              <w:pStyle w:val="Zawartotabeli"/>
              <w:snapToGrid w:val="0"/>
              <w:rPr>
                <w:rFonts w:cs="Tahoma"/>
              </w:rPr>
            </w:pPr>
            <w:r>
              <w:rPr>
                <w:rFonts w:cs="Taho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960F11" w:rsidRDefault="00960F11" w:rsidP="00A54E2B"/>
    <w:p w:rsidR="00960F11" w:rsidRDefault="00960F11" w:rsidP="00A54E2B">
      <w:pPr>
        <w:rPr>
          <w:rFonts w:cs="Tahoma"/>
          <w:b/>
          <w:bCs/>
        </w:rPr>
      </w:pPr>
      <w:r>
        <w:rPr>
          <w:rFonts w:cs="Tahoma"/>
          <w:b/>
          <w:bCs/>
        </w:rPr>
        <w:t>VII. OŚWIADCZENIE</w:t>
      </w:r>
    </w:p>
    <w:p w:rsidR="00960F11" w:rsidRDefault="00960F11" w:rsidP="00A54E2B">
      <w:pPr>
        <w:pStyle w:val="Tekstpodstawowy21"/>
      </w:pPr>
      <w:r>
        <w:t>Oświadczam, że zapoznałem/łam się z zasadami kwalifikacji na wyjazdy zagraniczne studentó</w:t>
      </w:r>
      <w:r>
        <w:fldChar w:fldCharType="begin"/>
      </w:r>
      <w:r>
        <w:instrText xml:space="preserve"> LISTNUM </w:instrText>
      </w:r>
      <w:r>
        <w:fldChar w:fldCharType="end"/>
      </w:r>
      <w:r>
        <w:t>w  w ramach programu Erasmus+ w roku akademickim 20…./20…..</w:t>
      </w:r>
    </w:p>
    <w:p w:rsidR="00960F11" w:rsidRDefault="00960F11" w:rsidP="00A54E2B">
      <w:pPr>
        <w:pStyle w:val="Tekstpodstawowy21"/>
      </w:pPr>
      <w:r>
        <w:t xml:space="preserve">Oświadczam, że dane przeze mnie podane są prawdziwe oraz wyrażam zgodę na przetwarzanie moich danych dla potrzeb realizacji wyjazdu na studia/praktykę w ramach Programu Erasmus+. </w:t>
      </w:r>
    </w:p>
    <w:p w:rsidR="00960F11" w:rsidRDefault="00960F11" w:rsidP="00A54E2B">
      <w:r>
        <w:t xml:space="preserve">     </w:t>
      </w:r>
    </w:p>
    <w:p w:rsidR="00960F11" w:rsidRDefault="00960F11" w:rsidP="00A54E2B">
      <w:r>
        <w:t xml:space="preserve"> .................................................... </w:t>
      </w:r>
      <w:r>
        <w:tab/>
      </w:r>
      <w:r>
        <w:tab/>
      </w:r>
      <w:r>
        <w:tab/>
        <w:t xml:space="preserve">     ..............................................................  </w:t>
      </w:r>
    </w:p>
    <w:p w:rsidR="00960F11" w:rsidRDefault="00960F11" w:rsidP="00A54E2B">
      <w:r>
        <w:t xml:space="preserve">         Miejscowość, data</w:t>
      </w:r>
      <w:r>
        <w:tab/>
      </w:r>
      <w:r>
        <w:tab/>
      </w:r>
      <w:r>
        <w:tab/>
      </w:r>
      <w:r>
        <w:tab/>
      </w:r>
      <w:r>
        <w:tab/>
        <w:t xml:space="preserve">               Podpis studenta</w:t>
      </w:r>
      <w:r>
        <w:tab/>
      </w:r>
      <w:r>
        <w:tab/>
      </w:r>
      <w:r>
        <w:tab/>
        <w:t xml:space="preserve"> </w:t>
      </w:r>
    </w:p>
    <w:p w:rsidR="0017676B" w:rsidRDefault="0017676B" w:rsidP="00A54E2B">
      <w:pPr>
        <w:rPr>
          <w:b/>
          <w:bCs/>
          <w:sz w:val="32"/>
          <w:szCs w:val="32"/>
        </w:rPr>
      </w:pPr>
    </w:p>
    <w:p w:rsidR="0017676B" w:rsidRDefault="0017676B" w:rsidP="00A54E2B">
      <w:pPr>
        <w:rPr>
          <w:b/>
          <w:bCs/>
          <w:sz w:val="32"/>
          <w:szCs w:val="32"/>
        </w:rPr>
      </w:pPr>
    </w:p>
    <w:p w:rsidR="0017676B" w:rsidRDefault="0017676B" w:rsidP="00A54E2B">
      <w:pPr>
        <w:rPr>
          <w:b/>
          <w:bCs/>
          <w:sz w:val="32"/>
          <w:szCs w:val="32"/>
        </w:rPr>
      </w:pPr>
    </w:p>
    <w:p w:rsidR="0017676B" w:rsidRDefault="0017676B" w:rsidP="00A54E2B">
      <w:pPr>
        <w:rPr>
          <w:b/>
          <w:bCs/>
          <w:sz w:val="32"/>
          <w:szCs w:val="32"/>
        </w:rPr>
      </w:pPr>
    </w:p>
    <w:p w:rsidR="00960F11" w:rsidRDefault="00960F11" w:rsidP="00A54E2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Decyzja Uczelnianej Komisji Kwalifikacyjnej:</w:t>
      </w:r>
    </w:p>
    <w:p w:rsidR="0017676B" w:rsidRDefault="0017676B" w:rsidP="00A54E2B">
      <w:pPr>
        <w:rPr>
          <w:b/>
          <w:bCs/>
          <w:sz w:val="32"/>
          <w:szCs w:val="32"/>
        </w:rPr>
      </w:pPr>
      <w:bookmarkStart w:id="0" w:name="_GoBack"/>
      <w:bookmarkEnd w:id="0"/>
    </w:p>
    <w:p w:rsidR="00960F11" w:rsidRDefault="00960F11" w:rsidP="00A54E2B">
      <w:pPr>
        <w:rPr>
          <w:rFonts w:cs="Tahoma"/>
          <w:b/>
          <w:bCs/>
          <w:sz w:val="20"/>
          <w:szCs w:val="3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55"/>
      </w:tblGrid>
      <w:tr w:rsidR="00960F11" w:rsidTr="00B41795">
        <w:trPr>
          <w:trHeight w:hRule="exact" w:val="2319"/>
          <w:tblHeader/>
        </w:trPr>
        <w:tc>
          <w:tcPr>
            <w:tcW w:w="9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0F11" w:rsidRDefault="005C64A7" w:rsidP="00B41795">
            <w:pPr>
              <w:pStyle w:val="Zawartotabeli"/>
              <w:snapToGrid w:val="0"/>
              <w:rPr>
                <w:rFonts w:cs="Tahoma"/>
              </w:rPr>
            </w:pPr>
            <w:r>
              <w:rPr>
                <w:noProof/>
                <w:lang w:eastAsia="pl-PL"/>
              </w:rPr>
              <w:pict>
                <v:rect id="_x0000_s1048" style="position:absolute;margin-left:5.65pt;margin-top:2.55pt;width:12pt;height:12pt;z-index:251651584;v-text-anchor:middle" fillcolor="silver" strokeweight=".74pt">
                  <v:fill color2="#630"/>
                  <v:stroke joinstyle="round"/>
                </v:rect>
              </w:pict>
            </w:r>
            <w:r w:rsidR="00960F11">
              <w:rPr>
                <w:rFonts w:cs="Tahoma"/>
              </w:rPr>
              <w:t xml:space="preserve">             Kwalifikuję studenta na studia w ............................................................................................</w:t>
            </w:r>
          </w:p>
          <w:p w:rsidR="00960F11" w:rsidRDefault="00960F11" w:rsidP="00B41795">
            <w:pPr>
              <w:pStyle w:val="Zawartotabeli"/>
            </w:pPr>
          </w:p>
          <w:p w:rsidR="00960F11" w:rsidRDefault="005C64A7" w:rsidP="00B41795">
            <w:pPr>
              <w:pStyle w:val="Zawartotabeli"/>
            </w:pPr>
            <w:r>
              <w:rPr>
                <w:noProof/>
                <w:lang w:eastAsia="pl-PL"/>
              </w:rPr>
              <w:pict>
                <v:rect id="_x0000_s1049" style="position:absolute;margin-left:5.9pt;margin-top:1.55pt;width:12pt;height:12pt;z-index:251653632;v-text-anchor:middle" fillcolor="silver" strokeweight=".74pt">
                  <v:fill color2="#630"/>
                  <v:stroke joinstyle="round"/>
                </v:rect>
              </w:pict>
            </w:r>
            <w:r w:rsidR="00960F11">
              <w:t xml:space="preserve">             Wpisuję studenta na listę rezerwową ......................................................................................</w:t>
            </w:r>
          </w:p>
          <w:p w:rsidR="00960F11" w:rsidRDefault="00960F11" w:rsidP="00B41795">
            <w:pPr>
              <w:pStyle w:val="Zawartotabeli"/>
            </w:pPr>
          </w:p>
          <w:p w:rsidR="00960F11" w:rsidRDefault="005C64A7" w:rsidP="00B41795">
            <w:pPr>
              <w:pStyle w:val="Zawartotabeli"/>
            </w:pPr>
            <w:r>
              <w:rPr>
                <w:noProof/>
                <w:lang w:eastAsia="pl-PL"/>
              </w:rPr>
              <w:pict>
                <v:rect id="_x0000_s1050" style="position:absolute;margin-left:5.65pt;margin-top:.3pt;width:12pt;height:12pt;z-index:251652608;v-text-anchor:middle" fillcolor="silver" strokeweight=".74pt">
                  <v:fill color2="#630"/>
                  <v:stroke joinstyle="round"/>
                </v:rect>
              </w:pict>
            </w:r>
            <w:r w:rsidR="00960F11">
              <w:t xml:space="preserve">             Nie kwalifikuję studenta na studia zagraniczne w ramach programu Erasmus+</w:t>
            </w:r>
          </w:p>
          <w:p w:rsidR="00960F11" w:rsidRDefault="00960F11" w:rsidP="00B41795">
            <w:pPr>
              <w:pStyle w:val="Zawartotabeli"/>
            </w:pPr>
          </w:p>
          <w:p w:rsidR="00960F11" w:rsidRDefault="00960F11" w:rsidP="00B41795">
            <w:pPr>
              <w:pStyle w:val="Zawartotabeli"/>
            </w:pPr>
          </w:p>
          <w:p w:rsidR="00960F11" w:rsidRDefault="00960F11" w:rsidP="00B41795">
            <w:pPr>
              <w:pStyle w:val="Zawartotabeli"/>
            </w:pPr>
            <w:r>
              <w:t xml:space="preserve">Data ................................. Podpis Przewodniczącego Komisji ........................................................... </w:t>
            </w:r>
          </w:p>
        </w:tc>
      </w:tr>
    </w:tbl>
    <w:p w:rsidR="00960F11" w:rsidRDefault="00960F11" w:rsidP="00A54E2B">
      <w:pPr>
        <w:rPr>
          <w:rFonts w:cs="Tahoma"/>
          <w:b/>
          <w:bCs/>
        </w:rPr>
      </w:pPr>
    </w:p>
    <w:sectPr w:rsidR="00960F11" w:rsidSect="00A54E2B">
      <w:pgSz w:w="11906" w:h="16838"/>
      <w:pgMar w:top="53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4A7" w:rsidRDefault="005C64A7" w:rsidP="002E2EE2">
      <w:r>
        <w:separator/>
      </w:r>
    </w:p>
  </w:endnote>
  <w:endnote w:type="continuationSeparator" w:id="0">
    <w:p w:rsidR="005C64A7" w:rsidRDefault="005C64A7" w:rsidP="002E2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bertus">
    <w:altName w:val="Century Gothic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4A7" w:rsidRDefault="005C64A7" w:rsidP="002E2EE2">
      <w:r>
        <w:separator/>
      </w:r>
    </w:p>
  </w:footnote>
  <w:footnote w:type="continuationSeparator" w:id="0">
    <w:p w:rsidR="005C64A7" w:rsidRDefault="005C64A7" w:rsidP="002E2E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1">
    <w:nsid w:val="05444076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>
    <w:nsid w:val="103879E7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>
    <w:nsid w:val="1B2349C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1D644B8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>
    <w:nsid w:val="1D9A444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>
    <w:nsid w:val="4A4C7EC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8">
    <w:nsid w:val="5124104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9">
    <w:nsid w:val="5302345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0">
    <w:nsid w:val="6090514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>
    <w:nsid w:val="6BFB59D7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5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6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7">
    <w:abstractNumId w:val="1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8">
    <w:abstractNumId w:val="1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9">
    <w:abstractNumId w:val="1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0">
    <w:abstractNumId w:val="8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1">
    <w:abstractNumId w:val="8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2">
    <w:abstractNumId w:val="8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6">
    <w:abstractNumId w:val="7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7">
    <w:abstractNumId w:val="7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8">
    <w:abstractNumId w:val="7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9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0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1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2">
    <w:abstractNumId w:val="9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3">
    <w:abstractNumId w:val="9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4">
    <w:abstractNumId w:val="9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5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6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7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8">
    <w:abstractNumId w:val="1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9">
    <w:abstractNumId w:val="1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0">
    <w:abstractNumId w:val="1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1D8A"/>
    <w:rsid w:val="000567E5"/>
    <w:rsid w:val="0007412E"/>
    <w:rsid w:val="000A6983"/>
    <w:rsid w:val="000B0B7E"/>
    <w:rsid w:val="000C3E9C"/>
    <w:rsid w:val="000C4F87"/>
    <w:rsid w:val="000F3AB6"/>
    <w:rsid w:val="0010578A"/>
    <w:rsid w:val="00142839"/>
    <w:rsid w:val="00171DAE"/>
    <w:rsid w:val="0017676B"/>
    <w:rsid w:val="00185EAD"/>
    <w:rsid w:val="00190F13"/>
    <w:rsid w:val="00191220"/>
    <w:rsid w:val="001A760A"/>
    <w:rsid w:val="001B588D"/>
    <w:rsid w:val="00220F9B"/>
    <w:rsid w:val="00240CA1"/>
    <w:rsid w:val="00256AA8"/>
    <w:rsid w:val="00272D93"/>
    <w:rsid w:val="002C1E93"/>
    <w:rsid w:val="002E2EE2"/>
    <w:rsid w:val="0034079C"/>
    <w:rsid w:val="003904BD"/>
    <w:rsid w:val="003D1AAE"/>
    <w:rsid w:val="003D4045"/>
    <w:rsid w:val="003F158A"/>
    <w:rsid w:val="004133D7"/>
    <w:rsid w:val="0047239F"/>
    <w:rsid w:val="004A1031"/>
    <w:rsid w:val="004B5B07"/>
    <w:rsid w:val="004E78F2"/>
    <w:rsid w:val="00522333"/>
    <w:rsid w:val="00554ABF"/>
    <w:rsid w:val="00583B95"/>
    <w:rsid w:val="005C64A7"/>
    <w:rsid w:val="005E2D47"/>
    <w:rsid w:val="0060404F"/>
    <w:rsid w:val="00612C14"/>
    <w:rsid w:val="00625AC1"/>
    <w:rsid w:val="00641A20"/>
    <w:rsid w:val="00642F3F"/>
    <w:rsid w:val="00666501"/>
    <w:rsid w:val="00685EDB"/>
    <w:rsid w:val="006C2601"/>
    <w:rsid w:val="006C5E90"/>
    <w:rsid w:val="006D1D8A"/>
    <w:rsid w:val="006E1C83"/>
    <w:rsid w:val="006E79BE"/>
    <w:rsid w:val="007625E6"/>
    <w:rsid w:val="007A56D8"/>
    <w:rsid w:val="007D44B8"/>
    <w:rsid w:val="007E4DDB"/>
    <w:rsid w:val="008526BB"/>
    <w:rsid w:val="00857FA4"/>
    <w:rsid w:val="00864A10"/>
    <w:rsid w:val="008654EC"/>
    <w:rsid w:val="00883DA3"/>
    <w:rsid w:val="008E6B11"/>
    <w:rsid w:val="00903007"/>
    <w:rsid w:val="00933535"/>
    <w:rsid w:val="00960F11"/>
    <w:rsid w:val="009711C7"/>
    <w:rsid w:val="009901B9"/>
    <w:rsid w:val="009B6A7E"/>
    <w:rsid w:val="009D2370"/>
    <w:rsid w:val="00A34F67"/>
    <w:rsid w:val="00A42D93"/>
    <w:rsid w:val="00A50AE5"/>
    <w:rsid w:val="00A52FFE"/>
    <w:rsid w:val="00A5449E"/>
    <w:rsid w:val="00A54E2B"/>
    <w:rsid w:val="00A60981"/>
    <w:rsid w:val="00A62DAB"/>
    <w:rsid w:val="00A95641"/>
    <w:rsid w:val="00AD6294"/>
    <w:rsid w:val="00AF6756"/>
    <w:rsid w:val="00B3065E"/>
    <w:rsid w:val="00B41795"/>
    <w:rsid w:val="00B92F82"/>
    <w:rsid w:val="00BB7F16"/>
    <w:rsid w:val="00BC2AEA"/>
    <w:rsid w:val="00BE519A"/>
    <w:rsid w:val="00C37501"/>
    <w:rsid w:val="00C76032"/>
    <w:rsid w:val="00C81EE3"/>
    <w:rsid w:val="00C90069"/>
    <w:rsid w:val="00D0382D"/>
    <w:rsid w:val="00D13CA2"/>
    <w:rsid w:val="00D37630"/>
    <w:rsid w:val="00D47122"/>
    <w:rsid w:val="00D51850"/>
    <w:rsid w:val="00D7620F"/>
    <w:rsid w:val="00DD3492"/>
    <w:rsid w:val="00E1260E"/>
    <w:rsid w:val="00E43747"/>
    <w:rsid w:val="00E94019"/>
    <w:rsid w:val="00E943B0"/>
    <w:rsid w:val="00EA6062"/>
    <w:rsid w:val="00EA60EC"/>
    <w:rsid w:val="00EB2CD7"/>
    <w:rsid w:val="00EE4ACB"/>
    <w:rsid w:val="00F10937"/>
    <w:rsid w:val="00F458DB"/>
    <w:rsid w:val="00F45B06"/>
    <w:rsid w:val="00F52755"/>
    <w:rsid w:val="00F66739"/>
    <w:rsid w:val="00FB0C7F"/>
    <w:rsid w:val="00FB27ED"/>
    <w:rsid w:val="00FB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1D8A"/>
    <w:pPr>
      <w:widowControl w:val="0"/>
      <w:suppressAutoHyphens/>
    </w:pPr>
    <w:rPr>
      <w:rFonts w:ascii="Times New Roman" w:hAnsi="Times New Roman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A54E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D1D8A"/>
    <w:pPr>
      <w:keepNext/>
      <w:tabs>
        <w:tab w:val="num" w:pos="0"/>
      </w:tabs>
      <w:outlineLvl w:val="1"/>
    </w:pPr>
    <w:rPr>
      <w:b/>
      <w:bCs/>
      <w:sz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D1D8A"/>
    <w:pPr>
      <w:keepNext/>
      <w:tabs>
        <w:tab w:val="num" w:pos="0"/>
      </w:tabs>
      <w:outlineLvl w:val="2"/>
    </w:pPr>
    <w:rPr>
      <w:rFonts w:ascii="Albertus" w:hAnsi="Albertus"/>
      <w:b/>
      <w:bCs/>
      <w:sz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A760A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6D1D8A"/>
    <w:rPr>
      <w:rFonts w:ascii="Times New Roman" w:hAnsi="Times New Roman" w:cs="Times New Roman"/>
      <w:b/>
      <w:bCs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6D1D8A"/>
    <w:rPr>
      <w:rFonts w:ascii="Albertus" w:hAnsi="Albertus" w:cs="Times New Roman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6D1D8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Podpis2">
    <w:name w:val="Podpis2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customStyle="1" w:styleId="Podpis1">
    <w:name w:val="Podpis1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Stopka">
    <w:name w:val="footer"/>
    <w:basedOn w:val="Normalny"/>
    <w:link w:val="StopkaZnak"/>
    <w:uiPriority w:val="99"/>
    <w:rsid w:val="006D1D8A"/>
    <w:pPr>
      <w:tabs>
        <w:tab w:val="center" w:pos="4536"/>
        <w:tab w:val="right" w:pos="9072"/>
      </w:tabs>
    </w:pPr>
    <w:rPr>
      <w:sz w:val="28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6D1D8A"/>
    <w:rPr>
      <w:rFonts w:ascii="Times New Roman" w:hAnsi="Times New Roman" w:cs="Times New Roman"/>
      <w:sz w:val="24"/>
      <w:szCs w:val="24"/>
    </w:rPr>
  </w:style>
  <w:style w:type="paragraph" w:customStyle="1" w:styleId="Zawartotabeli">
    <w:name w:val="Zawartość tabeli"/>
    <w:basedOn w:val="Normalny"/>
    <w:uiPriority w:val="99"/>
    <w:rsid w:val="006D1D8A"/>
    <w:pPr>
      <w:suppressLineNumbers/>
    </w:pPr>
  </w:style>
  <w:style w:type="paragraph" w:customStyle="1" w:styleId="Podpis3">
    <w:name w:val="Podpis3"/>
    <w:basedOn w:val="Normalny"/>
    <w:uiPriority w:val="99"/>
    <w:rsid w:val="006D1D8A"/>
    <w:pPr>
      <w:suppressLineNumbers/>
      <w:spacing w:before="120" w:after="120"/>
    </w:pPr>
    <w:rPr>
      <w:rFonts w:cs="Tahoma"/>
      <w:i/>
      <w:iCs/>
    </w:rPr>
  </w:style>
  <w:style w:type="paragraph" w:styleId="Tekstdymka">
    <w:name w:val="Balloon Text"/>
    <w:basedOn w:val="Normalny"/>
    <w:link w:val="TekstdymkaZnak"/>
    <w:uiPriority w:val="99"/>
    <w:semiHidden/>
    <w:rsid w:val="006D1D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D1D8A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rsid w:val="00A54E2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1A760A"/>
    <w:rPr>
      <w:rFonts w:ascii="Times New Roman" w:hAnsi="Times New Roman" w:cs="Times New Roman"/>
      <w:sz w:val="24"/>
      <w:szCs w:val="24"/>
      <w:lang w:eastAsia="en-US"/>
    </w:rPr>
  </w:style>
  <w:style w:type="paragraph" w:styleId="Lista">
    <w:name w:val="List"/>
    <w:basedOn w:val="Tekstpodstawowy"/>
    <w:uiPriority w:val="99"/>
    <w:rsid w:val="00A54E2B"/>
    <w:rPr>
      <w:rFonts w:eastAsia="Times New Roman" w:cs="Tahoma"/>
    </w:rPr>
  </w:style>
  <w:style w:type="paragraph" w:customStyle="1" w:styleId="Tekstpodstawowy21">
    <w:name w:val="Tekst podstawowy 21"/>
    <w:basedOn w:val="Normalny"/>
    <w:uiPriority w:val="99"/>
    <w:rsid w:val="00A54E2B"/>
    <w:pPr>
      <w:spacing w:line="360" w:lineRule="auto"/>
    </w:pPr>
    <w:rPr>
      <w:rFonts w:eastAsia="Times New Roman"/>
      <w:b/>
      <w:bCs/>
      <w:i/>
      <w:iCs/>
    </w:rPr>
  </w:style>
  <w:style w:type="paragraph" w:styleId="Nagwek">
    <w:name w:val="header"/>
    <w:basedOn w:val="Normalny"/>
    <w:link w:val="NagwekZnak"/>
    <w:uiPriority w:val="99"/>
    <w:unhideWhenUsed/>
    <w:rsid w:val="002E2EE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E2EE2"/>
    <w:rPr>
      <w:rFonts w:ascii="Times New Roman" w:hAnsi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CA6D0121</Template>
  <TotalTime>156</TotalTime>
  <Pages>4</Pages>
  <Words>1369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                  </vt:lpstr>
    </vt:vector>
  </TitlesOfParts>
  <Company/>
  <LinksUpToDate>false</LinksUpToDate>
  <CharactersWithSpaces>9564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</dc:title>
  <dc:subject/>
  <dc:creator>SAMSUNG</dc:creator>
  <cp:keywords/>
  <dc:description/>
  <cp:lastModifiedBy>Ewa Świadkowska</cp:lastModifiedBy>
  <cp:revision>8</cp:revision>
  <cp:lastPrinted>2015-01-20T10:17:00Z</cp:lastPrinted>
  <dcterms:created xsi:type="dcterms:W3CDTF">2014-09-12T10:13:00Z</dcterms:created>
  <dcterms:modified xsi:type="dcterms:W3CDTF">2016-04-11T12:39:00Z</dcterms:modified>
</cp:coreProperties>
</file>